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Intestazione261"/>
        <w:pBdr>
          <w:bottom w:val="single" w:sz="4" w:space="1" w:color="000000"/>
        </w:pBdr>
        <w:tabs>
          <w:tab w:val="clear" w:pos="709"/>
          <w:tab w:val="left" w:pos="8789" w:leader="none"/>
        </w:tabs>
        <w:spacing w:before="150" w:after="0"/>
        <w:ind w:left="295" w:right="281"/>
        <w:rPr>
          <w:rFonts w:eastAsia="inherit;Times New Roman"/>
          <w:b w:val="false"/>
          <w:color w:val="1D2129"/>
          <w:sz w:val="24"/>
          <w:szCs w:val="24"/>
        </w:rPr>
      </w:pPr>
      <w:r>
        <w:rPr>
          <w:rFonts w:eastAsia="inherit;Times New Roman"/>
          <w:b w:val="false"/>
          <w:color w:val="1D2129"/>
          <w:sz w:val="24"/>
          <w:szCs w:val="24"/>
        </w:rPr>
        <w:t>CITTÀ DI VITTORIA</w:t>
      </w:r>
    </w:p>
    <w:p>
      <w:pPr>
        <w:pStyle w:val="Normal"/>
        <w:tabs>
          <w:tab w:val="clear" w:pos="709"/>
          <w:tab w:val="left" w:pos="8789" w:leader="none"/>
        </w:tabs>
        <w:spacing w:lineRule="auto" w:line="276" w:before="150" w:after="0"/>
        <w:ind w:right="281"/>
        <w:jc w:val="center"/>
        <w:rPr>
          <w:rStyle w:val="Emphasis"/>
          <w:rFonts w:eastAsia="inherit;Times New Roman"/>
          <w:u w:val="single"/>
        </w:rPr>
      </w:pPr>
      <w:r>
        <w:rPr>
          <w:rFonts w:eastAsia="inherit;Times New Roman"/>
          <w:b/>
          <w:color w:val="1D2129"/>
          <w:sz w:val="28"/>
          <w:szCs w:val="28"/>
        </w:rPr>
        <w:t xml:space="preserve">Venerdì </w:t>
      </w:r>
      <w:r>
        <w:rPr>
          <w:rFonts w:eastAsia="inherit;Times New Roman"/>
          <w:b/>
          <w:bCs/>
          <w:color w:val="1D2129"/>
          <w:sz w:val="28"/>
          <w:szCs w:val="28"/>
        </w:rPr>
        <w:t>11 Settembre 2026</w:t>
        <w:br/>
      </w:r>
    </w:p>
    <w:p>
      <w:pPr>
        <w:pStyle w:val="Normal"/>
        <w:tabs>
          <w:tab w:val="clear" w:pos="709"/>
          <w:tab w:val="left" w:pos="8789" w:leader="none"/>
        </w:tabs>
        <w:spacing w:lineRule="auto" w:line="276" w:before="150" w:after="0"/>
        <w:ind w:right="281"/>
        <w:rPr>
          <w:b/>
          <w:bCs/>
          <w:kern w:val="0"/>
          <w:sz w:val="24"/>
          <w:szCs w:val="24"/>
          <w:lang w:eastAsia="it-IT"/>
        </w:rPr>
      </w:pPr>
      <w:r>
        <w:rPr>
          <w:rStyle w:val="Emphasis"/>
          <w:rFonts w:eastAsia="inherit;Times New Roman"/>
          <w:u w:val="single"/>
        </w:rPr>
        <w:t>Comunicato Stampa n.102</w:t>
        <w:br/>
      </w:r>
      <w:r>
        <w:rPr>
          <w:b/>
          <w:bCs/>
          <w:kern w:val="0"/>
          <w:sz w:val="24"/>
          <w:szCs w:val="24"/>
          <w:lang w:eastAsia="it-IT"/>
        </w:rPr>
        <w:t>Acqua, il Comune di Vittoria diffida Siciliacque: “Rinviare gli interventi del 15 settembre”</w:t>
      </w:r>
    </w:p>
    <w:p>
      <w:pPr>
        <w:pStyle w:val="Normal"/>
        <w:tabs>
          <w:tab w:val="clear" w:pos="709"/>
          <w:tab w:val="left" w:pos="8789" w:leader="none"/>
        </w:tabs>
        <w:spacing w:lineRule="auto" w:line="276" w:before="150" w:after="0"/>
        <w:ind w:right="281"/>
        <w:rPr>
          <w:b/>
          <w:bCs/>
          <w:kern w:val="0"/>
          <w:sz w:val="24"/>
          <w:szCs w:val="24"/>
          <w:lang w:eastAsia="it-IT"/>
        </w:rPr>
      </w:pPr>
      <w:r>
        <w:rPr>
          <w:b/>
          <w:bCs/>
          <w:kern w:val="0"/>
          <w:sz w:val="24"/>
          <w:szCs w:val="24"/>
          <w:lang w:eastAsia="it-IT"/>
        </w:rPr>
      </w:r>
    </w:p>
    <w:p>
      <w:pPr>
        <w:pStyle w:val="Normal"/>
        <w:shd w:fill="FFFFFF" w:val="clear"/>
        <w:suppressAutoHyphens w:val="false"/>
        <w:jc w:val="both"/>
        <w:rPr/>
      </w:pPr>
      <w:r>
        <w:rPr>
          <w:kern w:val="0"/>
          <w:sz w:val="24"/>
          <w:szCs w:val="24"/>
          <w:lang w:eastAsia="it-IT"/>
        </w:rPr>
        <w:t>Il Comune di Vittoria ha formalmente </w:t>
      </w:r>
      <w:r>
        <w:rPr>
          <w:bCs/>
          <w:kern w:val="0"/>
          <w:sz w:val="24"/>
          <w:szCs w:val="24"/>
          <w:lang w:eastAsia="it-IT"/>
        </w:rPr>
        <w:t>diffidato Siciliacque S.p.A.</w:t>
      </w:r>
      <w:r>
        <w:rPr>
          <w:kern w:val="0"/>
          <w:sz w:val="24"/>
          <w:szCs w:val="24"/>
          <w:lang w:eastAsia="it-IT"/>
        </w:rPr>
        <w:t> dal procedere, il prossimo </w:t>
      </w:r>
      <w:r>
        <w:rPr>
          <w:bCs/>
          <w:kern w:val="0"/>
          <w:sz w:val="24"/>
          <w:szCs w:val="24"/>
          <w:lang w:eastAsia="it-IT"/>
        </w:rPr>
        <w:t>15 settembre 2026</w:t>
      </w:r>
      <w:r>
        <w:rPr>
          <w:kern w:val="0"/>
          <w:sz w:val="24"/>
          <w:szCs w:val="24"/>
          <w:lang w:eastAsia="it-IT"/>
        </w:rPr>
        <w:t>, agli interventi di manutenzione programmati presso la Centrale di sollevamento Giardinello e il Partitore Madonna della Salute, che comporterebbero la sospensione dell’approvvigionamento idrico nel territorio comunale.</w:t>
      </w:r>
    </w:p>
    <w:p>
      <w:pPr>
        <w:pStyle w:val="Normal"/>
        <w:shd w:fill="FFFFFF" w:val="clear"/>
        <w:suppressAutoHyphens w:val="false"/>
        <w:jc w:val="both"/>
        <w:rPr/>
      </w:pPr>
      <w:r>
        <w:rPr>
          <w:kern w:val="0"/>
          <w:sz w:val="24"/>
          <w:szCs w:val="24"/>
          <w:lang w:eastAsia="it-IT"/>
        </w:rPr>
        <w:t>L’Amministrazione ha ribadito la richiesta di </w:t>
      </w:r>
      <w:r>
        <w:rPr>
          <w:bCs/>
          <w:kern w:val="0"/>
          <w:sz w:val="24"/>
          <w:szCs w:val="24"/>
          <w:lang w:eastAsia="it-IT"/>
        </w:rPr>
        <w:t>rinviare gli interventi a una data successiva al 20 ottobre 2026</w:t>
      </w:r>
      <w:r>
        <w:rPr>
          <w:kern w:val="0"/>
          <w:sz w:val="24"/>
          <w:szCs w:val="24"/>
          <w:lang w:eastAsia="it-IT"/>
        </w:rPr>
        <w:t>, precisando che non viene messa in discussione la necessità dei lavori, ma l’opportunità di eseguirli in questo periodo, per evitare gravi ripercussioni sulla popolazione, sulle attività economiche e sui servizi.</w:t>
      </w:r>
    </w:p>
    <w:p>
      <w:pPr>
        <w:pStyle w:val="Normal"/>
        <w:shd w:fill="FFFFFF" w:val="clear"/>
        <w:suppressAutoHyphens w:val="false"/>
        <w:jc w:val="both"/>
        <w:rPr>
          <w:kern w:val="0"/>
          <w:sz w:val="24"/>
          <w:szCs w:val="24"/>
          <w:lang w:eastAsia="it-IT"/>
        </w:rPr>
      </w:pPr>
      <w:r>
        <w:rPr>
          <w:bCs/>
          <w:kern w:val="0"/>
          <w:sz w:val="24"/>
          <w:szCs w:val="24"/>
          <w:lang w:eastAsia="it-IT"/>
        </w:rPr>
        <w:t>Il sindaco Francesco Aiello ha inoltre inviato una nota al Prefetto di Ragusa, Tania Giallongo, per informarla della situazione e delle iniziative assunte dall’Amministrazione comunale.</w:t>
      </w:r>
    </w:p>
    <w:p>
      <w:pPr>
        <w:pStyle w:val="Normal"/>
        <w:shd w:fill="FFFFFF" w:val="clear"/>
        <w:suppressAutoHyphens w:val="false"/>
        <w:jc w:val="both"/>
        <w:rPr>
          <w:kern w:val="0"/>
          <w:sz w:val="24"/>
          <w:szCs w:val="24"/>
          <w:lang w:eastAsia="it-IT"/>
        </w:rPr>
      </w:pPr>
      <w:r>
        <w:rPr>
          <w:kern w:val="0"/>
          <w:sz w:val="24"/>
          <w:szCs w:val="24"/>
          <w:lang w:eastAsia="it-IT"/>
        </w:rPr>
        <w:t>Il Comune ha chiesto a Siciliacque un immediato riscontro e la disponibilità a concordare una nuova data per gli interventi.</w:t>
      </w:r>
    </w:p>
    <w:p>
      <w:pPr>
        <w:pStyle w:val="Normal"/>
        <w:shd w:fill="FFFFFF" w:val="clear"/>
        <w:suppressAutoHyphens w:val="false"/>
        <w:jc w:val="both"/>
        <w:rPr/>
      </w:pPr>
      <w:r>
        <w:rPr>
          <w:kern w:val="0"/>
          <w:sz w:val="24"/>
          <w:szCs w:val="24"/>
          <w:lang w:eastAsia="it-IT"/>
        </w:rPr>
        <w:t>In caso di mancato rinvio, l’Amministrazione ha comunicato che </w:t>
      </w:r>
      <w:r>
        <w:rPr>
          <w:bCs/>
          <w:kern w:val="0"/>
          <w:sz w:val="24"/>
          <w:szCs w:val="24"/>
          <w:lang w:eastAsia="it-IT"/>
        </w:rPr>
        <w:t>il sito interessato sarà pacificamente presidiato dal sindaco e da rappresentanti del Comune</w:t>
      </w:r>
      <w:r>
        <w:rPr>
          <w:kern w:val="0"/>
          <w:sz w:val="24"/>
          <w:szCs w:val="24"/>
          <w:lang w:eastAsia="it-IT"/>
        </w:rPr>
        <w:t>, quale iniziativa istituzionale a tutela della continuità dell’approvvigionamento idrico.</w:t>
      </w:r>
    </w:p>
    <w:p>
      <w:pPr>
        <w:pStyle w:val="Normal"/>
        <w:shd w:fill="FFFFFF" w:val="clear"/>
        <w:suppressAutoHyphens w:val="false"/>
        <w:jc w:val="both"/>
        <w:rPr>
          <w:kern w:val="0"/>
          <w:sz w:val="24"/>
          <w:szCs w:val="24"/>
          <w:lang w:eastAsia="it-IT"/>
        </w:rPr>
      </w:pPr>
      <w:r>
        <w:rPr>
          <w:kern w:val="0"/>
          <w:sz w:val="24"/>
          <w:szCs w:val="24"/>
          <w:lang w:eastAsia="it-IT"/>
        </w:rPr>
        <w:t>“</w:t>
      </w:r>
      <w:r>
        <w:rPr>
          <w:bCs/>
          <w:kern w:val="0"/>
          <w:sz w:val="24"/>
          <w:szCs w:val="24"/>
          <w:lang w:eastAsia="it-IT"/>
        </w:rPr>
        <w:t>Non siamo contrari ai lavori – dichiara il sindaco Francesco Aiello – ma chiediamo che vengano rinviati a dopo il 20 ottobre. L’acqua è un servizio essenziale e dobbiamo evitare disagi e conseguenze per cittadini, attività e servizi del territorio. Abbiamo informato anche il Prefetto perché la situazione venga seguita con la massima attenzione istituzionale”.</w:t>
      </w:r>
    </w:p>
    <w:p>
      <w:pPr>
        <w:pStyle w:val="Normal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kern w:val="0"/>
          <w:sz w:val="24"/>
          <w:szCs w:val="24"/>
          <w:lang w:eastAsia="en-US"/>
        </w:rPr>
      </w:r>
    </w:p>
    <w:p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  <w:r>
        <w:rPr>
          <w:rFonts w:eastAsia="Calibri"/>
          <w:b/>
          <w:i/>
          <w:kern w:val="0"/>
          <w:lang w:eastAsia="en-US"/>
        </w:rPr>
        <w:t>Sonia Iacono</w:t>
        <w:br/>
        <w:t>Portavoce Comune Vittoria</w:t>
      </w:r>
    </w:p>
    <w:p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  <w:r>
        <w:rPr>
          <w:rFonts w:eastAsia="Calibri"/>
          <w:b/>
          <w:i/>
          <w:kern w:val="0"/>
          <w:lang w:eastAsia="en-US"/>
        </w:rPr>
      </w:r>
    </w:p>
    <w:p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  <w:r>
        <w:rPr>
          <w:rFonts w:eastAsia="Calibri"/>
          <w:b/>
          <w:i/>
          <w:kern w:val="0"/>
          <w:lang w:eastAsia="en-US"/>
        </w:rPr>
      </w:r>
    </w:p>
    <w:p>
      <w:pPr>
        <w:pStyle w:val="NormaleWeb"/>
        <w:spacing w:before="100" w:after="100"/>
        <w:jc w:val="right"/>
        <w:rPr>
          <w:rFonts w:eastAsia="Calibri"/>
          <w:b/>
          <w:i/>
          <w:kern w:val="0"/>
          <w:lang w:eastAsia="en-US"/>
        </w:rPr>
      </w:pPr>
      <w:r>
        <w:rPr>
          <w:rFonts w:eastAsia="Calibri"/>
          <w:b/>
          <w:i/>
          <w:kern w:val="0"/>
          <w:lang w:eastAsia="en-US"/>
        </w:rPr>
      </w:r>
    </w:p>
    <w:sectPr>
      <w:headerReference w:type="default" r:id="rId2"/>
      <w:footerReference w:type="default" r:id="rId3"/>
      <w:type w:val="nextPage"/>
      <w:pgSz w:w="11906" w:h="16838"/>
      <w:pgMar w:left="2268" w:right="2268" w:gutter="0" w:header="720" w:top="776" w:footer="720" w:bottom="1134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0"/>
    <w:family w:val="auto"/>
    <w:pitch w:val="variable"/>
  </w:font>
  <w:font w:name="Broadway">
    <w:charset w:val="00"/>
    <w:family w:val="decorative"/>
    <w:pitch w:val="variable"/>
  </w:font>
  <w:font w:name="StarSymbol">
    <w:altName w:val="Arial Unicode MS"/>
    <w:charset w:val="00"/>
    <w:family w:val="roman"/>
    <w:pitch w:val="default"/>
  </w:font>
  <w:font w:name="Verdana">
    <w:charset w:val="00"/>
    <w:family w:val="swiss"/>
    <w:pitch w:val="variable"/>
  </w:font>
  <w:font w:name="Arial Narrow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Tel. 0932*514216 - 514290  Fax 0932*862545e-mail: ufficiostampa@comunevittoria-rg-it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38810" cy="789305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8" t="-39" r="-48" b="-39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eastAsia="Times New Roman"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9"/>
        <w:tab w:val="left" w:pos="0" w:leader="none"/>
      </w:tabs>
      <w:ind w:hanging="432" w:left="432" w:right="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9"/>
        <w:tab w:val="left" w:pos="0" w:leader="none"/>
      </w:tabs>
      <w:ind w:hanging="0" w:left="4956" w:right="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09"/>
        <w:tab w:val="left" w:pos="0" w:leader="none"/>
      </w:tabs>
      <w:spacing w:before="240" w:after="60"/>
      <w:ind w:hanging="720" w:left="720" w:right="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9"/>
        <w:tab w:val="left" w:pos="0" w:leader="none"/>
      </w:tabs>
      <w:spacing w:before="240" w:after="60"/>
      <w:ind w:hanging="864" w:left="864" w:right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clear" w:pos="709"/>
        <w:tab w:val="left" w:pos="0" w:leader="none"/>
      </w:tabs>
      <w:spacing w:before="240" w:after="60"/>
      <w:ind w:hanging="1008" w:left="1008" w:right="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709"/>
        <w:tab w:val="left" w:pos="0" w:leader="none"/>
      </w:tabs>
      <w:spacing w:before="240" w:after="60"/>
      <w:ind w:hanging="1152" w:left="1152" w:right="0"/>
      <w:outlineLvl w:val="5"/>
    </w:pPr>
    <w:rPr>
      <w:rFonts w:ascii="Calibri" w:hAnsi="Calibri" w:cs="Calibri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clear" w:pos="709"/>
        <w:tab w:val="left" w:pos="0" w:leader="none"/>
      </w:tabs>
      <w:spacing w:before="240" w:after="60"/>
      <w:ind w:hanging="1296" w:left="1296" w:right="0"/>
      <w:outlineLvl w:val="6"/>
    </w:pPr>
    <w:rPr>
      <w:rFonts w:ascii="Calibri" w:hAnsi="Calibri" w:cs="Calibri"/>
      <w:sz w:val="24"/>
      <w:szCs w:val="24"/>
    </w:rPr>
  </w:style>
  <w:style w:type="paragraph" w:styleId="Heading9">
    <w:name w:val="heading 9"/>
    <w:basedOn w:val="Normal"/>
    <w:next w:val="BodyText"/>
    <w:qFormat/>
    <w:pPr>
      <w:keepNext w:val="true"/>
      <w:widowControl w:val="false"/>
      <w:numPr>
        <w:ilvl w:val="8"/>
        <w:numId w:val="1"/>
      </w:numPr>
      <w:tabs>
        <w:tab w:val="clear" w:pos="709"/>
        <w:tab w:val="left" w:pos="0" w:leader="none"/>
      </w:tabs>
      <w:ind w:hanging="1584" w:left="1584" w:right="0"/>
      <w:jc w:val="center"/>
      <w:outlineLvl w:val="8"/>
    </w:pPr>
    <w:rPr>
      <w:b/>
      <w:color w:val="FF0000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Times New Roman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Times New Roman" w:hAnsi="Times New Roman" w:eastAsia="Calibri" w:cs="Times New Roman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Times New Roman" w:hAnsi="Times New Roman" w:eastAsia="Times New Roman" w:cs="Times New Roman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  <w:sz w:val="20"/>
    </w:rPr>
  </w:style>
  <w:style w:type="character" w:styleId="WW8Num23z1">
    <w:name w:val="WW8Num23z1"/>
    <w:qFormat/>
    <w:rPr>
      <w:rFonts w:ascii="Courier New" w:hAnsi="Courier New" w:cs="Courier New"/>
      <w:sz w:val="20"/>
    </w:rPr>
  </w:style>
  <w:style w:type="character" w:styleId="WW8Num23z2">
    <w:name w:val="WW8Num23z2"/>
    <w:qFormat/>
    <w:rPr>
      <w:rFonts w:ascii="Wingdings" w:hAnsi="Wingdings" w:cs="Wingdings"/>
      <w:sz w:val="20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Times New Roman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OpenSymbol"/>
    </w:rPr>
  </w:style>
  <w:style w:type="character" w:styleId="WW8Num32z1">
    <w:name w:val="WW8Num32z1"/>
    <w:qFormat/>
    <w:rPr>
      <w:rFonts w:ascii="OpenSymbol" w:hAnsi="OpenSymbol" w:cs="OpenSymbol"/>
    </w:rPr>
  </w:style>
  <w:style w:type="character" w:styleId="WW8Num33z0">
    <w:name w:val="WW8Num33z0"/>
    <w:qFormat/>
    <w:rPr>
      <w:rFonts w:ascii="Arial" w:hAnsi="Arial" w:eastAsia="Times New Roman" w:cs="Aria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WW8Num35z0">
    <w:name w:val="WW8Num35z0"/>
    <w:qFormat/>
    <w:rPr>
      <w:rFonts w:ascii="Symbol" w:hAnsi="Symbol" w:cs="Symbol"/>
      <w:sz w:val="20"/>
    </w:rPr>
  </w:style>
  <w:style w:type="character" w:styleId="WW8Num35z1">
    <w:name w:val="WW8Num35z1"/>
    <w:qFormat/>
    <w:rPr>
      <w:rFonts w:ascii="Courier New" w:hAnsi="Courier New" w:cs="Courier New"/>
      <w:sz w:val="20"/>
    </w:rPr>
  </w:style>
  <w:style w:type="character" w:styleId="WW8Num35z2">
    <w:name w:val="WW8Num35z2"/>
    <w:qFormat/>
    <w:rPr>
      <w:rFonts w:ascii="Wingdings" w:hAnsi="Wingdings" w:cs="Wingdings"/>
      <w:sz w:val="20"/>
    </w:rPr>
  </w:style>
  <w:style w:type="character" w:styleId="WW8Num36z0">
    <w:name w:val="WW8Num36z0"/>
    <w:qFormat/>
    <w:rPr>
      <w:rFonts w:ascii="Calibri" w:hAnsi="Calibri" w:cs="Calibri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Absatz-Standardschriftart">
    <w:name w:val="Absatz-Standardschriftart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Carpredefinitoparagrafo260">
    <w:name w:val="Car. predefinito paragrafo260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Carpredefinitoparagrafo259">
    <w:name w:val="Car. predefinito paragrafo259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Carpredefinitoparagrafo258">
    <w:name w:val="Car. predefinito paragrafo258"/>
    <w:qFormat/>
    <w:rPr/>
  </w:style>
  <w:style w:type="character" w:styleId="Carpredefinitoparagrafo257">
    <w:name w:val="Car. predefinito paragrafo257"/>
    <w:qFormat/>
    <w:rPr/>
  </w:style>
  <w:style w:type="character" w:styleId="Carpredefinitoparagrafo256">
    <w:name w:val="Car. predefinito paragrafo256"/>
    <w:qFormat/>
    <w:rPr/>
  </w:style>
  <w:style w:type="character" w:styleId="Carpredefinitoparagrafo255">
    <w:name w:val="Car. predefinito paragrafo255"/>
    <w:qFormat/>
    <w:rPr/>
  </w:style>
  <w:style w:type="character" w:styleId="Carpredefinitoparagrafo254">
    <w:name w:val="Car. predefinito paragrafo254"/>
    <w:qFormat/>
    <w:rPr/>
  </w:style>
  <w:style w:type="character" w:styleId="Carpredefinitoparagrafo253">
    <w:name w:val="Car. predefinito paragrafo253"/>
    <w:qFormat/>
    <w:rPr/>
  </w:style>
  <w:style w:type="character" w:styleId="Carpredefinitoparagrafo252">
    <w:name w:val="Car. predefinito paragrafo252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predefinitoparagrafo251">
    <w:name w:val="Car. predefinito paragrafo251"/>
    <w:qFormat/>
    <w:rPr/>
  </w:style>
  <w:style w:type="character" w:styleId="Carpredefinitoparagrafo250">
    <w:name w:val="Car. predefinito paragrafo250"/>
    <w:qFormat/>
    <w:rPr/>
  </w:style>
  <w:style w:type="character" w:styleId="Carpredefinitoparagrafo249">
    <w:name w:val="Car. predefinito paragrafo249"/>
    <w:qFormat/>
    <w:rPr/>
  </w:style>
  <w:style w:type="character" w:styleId="Carpredefinitoparagrafo248">
    <w:name w:val="Car. predefinito paragrafo248"/>
    <w:qFormat/>
    <w:rPr/>
  </w:style>
  <w:style w:type="character" w:styleId="Carpredefinitoparagrafo247">
    <w:name w:val="Car. predefinito paragrafo247"/>
    <w:qFormat/>
    <w:rPr/>
  </w:style>
  <w:style w:type="character" w:styleId="Carpredefinitoparagrafo246">
    <w:name w:val="Car. predefinito paragrafo246"/>
    <w:qFormat/>
    <w:rPr/>
  </w:style>
  <w:style w:type="character" w:styleId="Carpredefinitoparagrafo245">
    <w:name w:val="Car. predefinito paragrafo245"/>
    <w:qFormat/>
    <w:rPr/>
  </w:style>
  <w:style w:type="character" w:styleId="Carpredefinitoparagrafo244">
    <w:name w:val="Car. predefinito paragrafo244"/>
    <w:qFormat/>
    <w:rPr/>
  </w:style>
  <w:style w:type="character" w:styleId="Carpredefinitoparagrafo243">
    <w:name w:val="Car. predefinito paragrafo243"/>
    <w:qFormat/>
    <w:rPr/>
  </w:style>
  <w:style w:type="character" w:styleId="Carpredefinitoparagrafo242">
    <w:name w:val="Car. predefinito paragrafo242"/>
    <w:qFormat/>
    <w:rPr/>
  </w:style>
  <w:style w:type="character" w:styleId="Carpredefinitoparagrafo241">
    <w:name w:val="Car. predefinito paragrafo241"/>
    <w:qFormat/>
    <w:rPr/>
  </w:style>
  <w:style w:type="character" w:styleId="Carpredefinitoparagrafo240">
    <w:name w:val="Car. predefinito paragrafo240"/>
    <w:qFormat/>
    <w:rPr/>
  </w:style>
  <w:style w:type="character" w:styleId="Carpredefinitoparagrafo239">
    <w:name w:val="Car. predefinito paragrafo239"/>
    <w:qFormat/>
    <w:rPr/>
  </w:style>
  <w:style w:type="character" w:styleId="Carpredefinitoparagrafo238">
    <w:name w:val="Car. predefinito paragrafo238"/>
    <w:qFormat/>
    <w:rPr/>
  </w:style>
  <w:style w:type="character" w:styleId="Carpredefinitoparagrafo237">
    <w:name w:val="Car. predefinito paragrafo237"/>
    <w:qFormat/>
    <w:rPr/>
  </w:style>
  <w:style w:type="character" w:styleId="Carpredefinitoparagrafo236">
    <w:name w:val="Car. predefinito paragrafo236"/>
    <w:qFormat/>
    <w:rPr/>
  </w:style>
  <w:style w:type="character" w:styleId="Carpredefinitoparagrafo235">
    <w:name w:val="Car. predefinito paragrafo235"/>
    <w:qFormat/>
    <w:rPr/>
  </w:style>
  <w:style w:type="character" w:styleId="Carpredefinitoparagrafo234">
    <w:name w:val="Car. predefinito paragrafo23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Carpredefinitoparagrafo233">
    <w:name w:val="Car. predefinito paragrafo233"/>
    <w:qFormat/>
    <w:rPr/>
  </w:style>
  <w:style w:type="character" w:styleId="Carpredefinitoparagrafo232">
    <w:name w:val="Car. predefinito paragrafo232"/>
    <w:qFormat/>
    <w:rPr/>
  </w:style>
  <w:style w:type="character" w:styleId="Carpredefinitoparagrafo231">
    <w:name w:val="Car. predefinito paragrafo231"/>
    <w:qFormat/>
    <w:rPr/>
  </w:style>
  <w:style w:type="character" w:styleId="Carpredefinitoparagrafo230">
    <w:name w:val="Car. predefinito paragrafo230"/>
    <w:qFormat/>
    <w:rPr/>
  </w:style>
  <w:style w:type="character" w:styleId="Carpredefinitoparagrafo229">
    <w:name w:val="Car. predefinito paragrafo229"/>
    <w:qFormat/>
    <w:rPr/>
  </w:style>
  <w:style w:type="character" w:styleId="Carpredefinitoparagrafo228">
    <w:name w:val="Car. predefinito paragrafo228"/>
    <w:qFormat/>
    <w:rPr/>
  </w:style>
  <w:style w:type="character" w:styleId="Carpredefinitoparagrafo227">
    <w:name w:val="Car. predefinito paragrafo227"/>
    <w:qFormat/>
    <w:rPr/>
  </w:style>
  <w:style w:type="character" w:styleId="Carpredefinitoparagrafo226">
    <w:name w:val="Car. predefinito paragrafo226"/>
    <w:qFormat/>
    <w:rPr/>
  </w:style>
  <w:style w:type="character" w:styleId="Carpredefinitoparagrafo225">
    <w:name w:val="Car. predefinito paragrafo225"/>
    <w:qFormat/>
    <w:rPr/>
  </w:style>
  <w:style w:type="character" w:styleId="Carpredefinitoparagrafo224">
    <w:name w:val="Car. predefinito paragrafo224"/>
    <w:qFormat/>
    <w:rPr/>
  </w:style>
  <w:style w:type="character" w:styleId="Carpredefinitoparagrafo223">
    <w:name w:val="Car. predefinito paragrafo223"/>
    <w:qFormat/>
    <w:rPr/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predefinitoparagrafo222">
    <w:name w:val="Car. predefinito paragrafo222"/>
    <w:qFormat/>
    <w:rPr/>
  </w:style>
  <w:style w:type="character" w:styleId="Carpredefinitoparagrafo221">
    <w:name w:val="Car. predefinito paragrafo221"/>
    <w:qFormat/>
    <w:rPr/>
  </w:style>
  <w:style w:type="character" w:styleId="Carpredefinitoparagrafo220">
    <w:name w:val="Car. predefinito paragrafo220"/>
    <w:qFormat/>
    <w:rPr/>
  </w:style>
  <w:style w:type="character" w:styleId="Carpredefinitoparagrafo219">
    <w:name w:val="Car. predefinito paragrafo219"/>
    <w:qFormat/>
    <w:rPr/>
  </w:style>
  <w:style w:type="character" w:styleId="Carpredefinitoparagrafo218">
    <w:name w:val="Car. predefinito paragrafo218"/>
    <w:qFormat/>
    <w:rPr/>
  </w:style>
  <w:style w:type="character" w:styleId="Carpredefinitoparagrafo217">
    <w:name w:val="Car. predefinito paragrafo217"/>
    <w:qFormat/>
    <w:rPr/>
  </w:style>
  <w:style w:type="character" w:styleId="Carpredefinitoparagrafo216">
    <w:name w:val="Car. predefinito paragrafo216"/>
    <w:qFormat/>
    <w:rPr/>
  </w:style>
  <w:style w:type="character" w:styleId="Carpredefinitoparagrafo215">
    <w:name w:val="Car. predefinito paragrafo215"/>
    <w:qFormat/>
    <w:rPr/>
  </w:style>
  <w:style w:type="character" w:styleId="Carpredefinitoparagrafo214">
    <w:name w:val="Car. predefinito paragrafo214"/>
    <w:qFormat/>
    <w:rPr/>
  </w:style>
  <w:style w:type="character" w:styleId="Carpredefinitoparagrafo213">
    <w:name w:val="Car. predefinito paragrafo213"/>
    <w:qFormat/>
    <w:rPr/>
  </w:style>
  <w:style w:type="character" w:styleId="Carpredefinitoparagrafo212">
    <w:name w:val="Car. predefinito paragrafo212"/>
    <w:qFormat/>
    <w:rPr/>
  </w:style>
  <w:style w:type="character" w:styleId="Carpredefinitoparagrafo211">
    <w:name w:val="Car. predefinito paragrafo211"/>
    <w:qFormat/>
    <w:rPr/>
  </w:style>
  <w:style w:type="character" w:styleId="Carpredefinitoparagrafo210">
    <w:name w:val="Car. predefinito paragrafo210"/>
    <w:qFormat/>
    <w:rPr/>
  </w:style>
  <w:style w:type="character" w:styleId="Carpredefinitoparagrafo209">
    <w:name w:val="Car. predefinito paragrafo209"/>
    <w:qFormat/>
    <w:rPr/>
  </w:style>
  <w:style w:type="character" w:styleId="Carpredefinitoparagrafo208">
    <w:name w:val="Car. predefinito paragrafo208"/>
    <w:qFormat/>
    <w:rPr/>
  </w:style>
  <w:style w:type="character" w:styleId="Carpredefinitoparagrafo207">
    <w:name w:val="Car. predefinito paragrafo207"/>
    <w:qFormat/>
    <w:rPr/>
  </w:style>
  <w:style w:type="character" w:styleId="Carpredefinitoparagrafo206">
    <w:name w:val="Car. predefinito paragrafo206"/>
    <w:qFormat/>
    <w:rPr/>
  </w:style>
  <w:style w:type="character" w:styleId="Carpredefinitoparagrafo205">
    <w:name w:val="Car. predefinito paragrafo205"/>
    <w:qFormat/>
    <w:rPr/>
  </w:style>
  <w:style w:type="character" w:styleId="Carpredefinitoparagrafo203">
    <w:name w:val="Car. predefinito paragrafo203"/>
    <w:qFormat/>
    <w:rPr/>
  </w:style>
  <w:style w:type="character" w:styleId="Carpredefinitoparagrafo202">
    <w:name w:val="Car. predefinito paragrafo202"/>
    <w:qFormat/>
    <w:rPr/>
  </w:style>
  <w:style w:type="character" w:styleId="Carpredefinitoparagrafo201">
    <w:name w:val="Car. predefinito paragrafo201"/>
    <w:qFormat/>
    <w:rPr/>
  </w:style>
  <w:style w:type="character" w:styleId="Carpredefinitoparagrafo200">
    <w:name w:val="Car. predefinito paragrafo200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Carpredefinitoparagrafo199">
    <w:name w:val="Car. predefinito paragrafo199"/>
    <w:qFormat/>
    <w:rPr/>
  </w:style>
  <w:style w:type="character" w:styleId="Carpredefinitoparagrafo198">
    <w:name w:val="Car. predefinito paragrafo198"/>
    <w:qFormat/>
    <w:rPr/>
  </w:style>
  <w:style w:type="character" w:styleId="Carpredefinitoparagrafo197">
    <w:name w:val="Car. predefinito paragrafo197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Carpredefinitoparagrafo196">
    <w:name w:val="Car. predefinito paragrafo196"/>
    <w:qFormat/>
    <w:rPr/>
  </w:style>
  <w:style w:type="character" w:styleId="Carpredefinitoparagrafo195">
    <w:name w:val="Car. predefinito paragrafo195"/>
    <w:qFormat/>
    <w:rPr/>
  </w:style>
  <w:style w:type="character" w:styleId="Carpredefinitoparagrafo194">
    <w:name w:val="Car. predefinito paragrafo194"/>
    <w:qFormat/>
    <w:rPr/>
  </w:style>
  <w:style w:type="character" w:styleId="Carpredefinitoparagrafo193">
    <w:name w:val="Car. predefinito paragrafo193"/>
    <w:qFormat/>
    <w:rPr/>
  </w:style>
  <w:style w:type="character" w:styleId="Carpredefinitoparagrafo192">
    <w:name w:val="Car. predefinito paragrafo192"/>
    <w:qFormat/>
    <w:rPr/>
  </w:style>
  <w:style w:type="character" w:styleId="Carpredefinitoparagrafo191">
    <w:name w:val="Car. predefinito paragrafo19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Carpredefinitoparagrafo190">
    <w:name w:val="Car. predefinito paragrafo190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Carpredefinitoparagrafo189">
    <w:name w:val="Car. predefinito paragrafo189"/>
    <w:qFormat/>
    <w:rPr/>
  </w:style>
  <w:style w:type="character" w:styleId="Carpredefinitoparagrafo188">
    <w:name w:val="Car. predefinito paragrafo188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Carpredefinitoparagrafo187">
    <w:name w:val="Car. predefinito paragrafo187"/>
    <w:qFormat/>
    <w:rPr/>
  </w:style>
  <w:style w:type="character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86">
    <w:name w:val="Car. predefinito paragrafo18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85">
    <w:name w:val="Car. predefinito paragrafo185"/>
    <w:qFormat/>
    <w:rPr/>
  </w:style>
  <w:style w:type="character" w:styleId="Carpredefinitoparagrafo184">
    <w:name w:val="Car. predefinito paragrafo18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83">
    <w:name w:val="Car. predefinito paragrafo18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82">
    <w:name w:val="Car. predefinito paragrafo18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81">
    <w:name w:val="Car. predefinito paragrafo18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80">
    <w:name w:val="Car. predefinito paragrafo18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79">
    <w:name w:val="Car. predefinito paragrafo179"/>
    <w:qFormat/>
    <w:rPr/>
  </w:style>
  <w:style w:type="character" w:styleId="Carpredefinitoparagrafo178">
    <w:name w:val="Car. predefinito paragrafo178"/>
    <w:qFormat/>
    <w:rPr/>
  </w:style>
  <w:style w:type="character" w:styleId="Carpredefinitoparagrafo177">
    <w:name w:val="Car. predefinito paragrafo177"/>
    <w:qFormat/>
    <w:rPr/>
  </w:style>
  <w:style w:type="character" w:styleId="Carpredefinitoparagrafo176">
    <w:name w:val="Car. predefinito paragrafo176"/>
    <w:qFormat/>
    <w:rPr/>
  </w:style>
  <w:style w:type="character" w:styleId="Carpredefinitoparagrafo175">
    <w:name w:val="Car. predefinito paragrafo175"/>
    <w:qFormat/>
    <w:rPr/>
  </w:style>
  <w:style w:type="character" w:styleId="Carpredefinitoparagrafo174">
    <w:name w:val="Car. predefinito paragrafo17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73">
    <w:name w:val="Car. predefinito paragrafo173"/>
    <w:qFormat/>
    <w:rPr/>
  </w:style>
  <w:style w:type="character" w:styleId="Carpredefinitoparagrafo172">
    <w:name w:val="Car. predefinito paragrafo172"/>
    <w:qFormat/>
    <w:rPr/>
  </w:style>
  <w:style w:type="character" w:styleId="Carpredefinitoparagrafo171">
    <w:name w:val="Car. predefinito paragrafo17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70">
    <w:name w:val="Car. predefinito paragrafo17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69">
    <w:name w:val="Car. predefinito paragrafo169"/>
    <w:qFormat/>
    <w:rPr/>
  </w:style>
  <w:style w:type="character" w:styleId="Carpredefinitoparagrafo168">
    <w:name w:val="Car. predefinito paragrafo16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67">
    <w:name w:val="Car. predefinito paragrafo167"/>
    <w:qFormat/>
    <w:rPr/>
  </w:style>
  <w:style w:type="character" w:styleId="Carpredefinitoparagrafo166">
    <w:name w:val="Car. predefinito paragrafo166"/>
    <w:qFormat/>
    <w:rPr/>
  </w:style>
  <w:style w:type="character" w:styleId="Carpredefinitoparagrafo165">
    <w:name w:val="Car. predefinito paragrafo16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Carpredefinitoparagrafo164">
    <w:name w:val="Car. predefinito paragrafo164"/>
    <w:qFormat/>
    <w:rPr/>
  </w:style>
  <w:style w:type="character" w:styleId="Carpredefinitoparagrafo163">
    <w:name w:val="Car. predefinito paragrafo163"/>
    <w:qFormat/>
    <w:rPr/>
  </w:style>
  <w:style w:type="character" w:styleId="Carpredefinitoparagrafo162">
    <w:name w:val="Car. predefinito paragrafo162"/>
    <w:qFormat/>
    <w:rPr/>
  </w:style>
  <w:style w:type="character" w:styleId="Carpredefinitoparagrafo161">
    <w:name w:val="Car. predefinito paragrafo16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15"/>
    <w:qFormat/>
    <w:rPr/>
  </w:style>
  <w:style w:type="character" w:styleId="Carpredefinitoparagrafo160">
    <w:name w:val="Car. predefinito paragrafo16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1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1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1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1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112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112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112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112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112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1125"/>
    <w:qFormat/>
    <w:rPr/>
  </w:style>
  <w:style w:type="character" w:styleId="Carpredefinitoparagrafo159">
    <w:name w:val="Car. predefinito paragrafo159"/>
    <w:qFormat/>
    <w:rPr/>
  </w:style>
  <w:style w:type="character" w:styleId="Carpredefinitoparagrafo158">
    <w:name w:val="Car. predefinito paragrafo158"/>
    <w:qFormat/>
    <w:rPr/>
  </w:style>
  <w:style w:type="character" w:styleId="Carpredefinitoparagrafo157">
    <w:name w:val="Car. predefinito paragrafo157"/>
    <w:qFormat/>
    <w:rPr/>
  </w:style>
  <w:style w:type="character" w:styleId="Carpredefinitoparagrafo156">
    <w:name w:val="Car. predefinito paragrafo156"/>
    <w:qFormat/>
    <w:rPr/>
  </w:style>
  <w:style w:type="character" w:styleId="Carpredefinitoparagrafo155">
    <w:name w:val="Car. predefinito paragrafo155"/>
    <w:qFormat/>
    <w:rPr/>
  </w:style>
  <w:style w:type="character" w:styleId="Carpredefinitoparagrafo154">
    <w:name w:val="Car. predefinito paragrafo154"/>
    <w:qFormat/>
    <w:rPr/>
  </w:style>
  <w:style w:type="character" w:styleId="Carpredefinitoparagrafo153">
    <w:name w:val="Car. predefinito paragrafo153"/>
    <w:qFormat/>
    <w:rPr/>
  </w:style>
  <w:style w:type="character" w:styleId="Carpredefinitoparagrafo152">
    <w:name w:val="Car. predefinito paragrafo152"/>
    <w:qFormat/>
    <w:rPr/>
  </w:style>
  <w:style w:type="character" w:styleId="Carpredefinitoparagrafo151">
    <w:name w:val="Car. predefinito paragrafo151"/>
    <w:qFormat/>
    <w:rPr/>
  </w:style>
  <w:style w:type="character" w:styleId="Carpredefinitoparagrafo150">
    <w:name w:val="Car. predefinito paragrafo15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1126"/>
    <w:qFormat/>
    <w:rPr/>
  </w:style>
  <w:style w:type="character" w:styleId="Carpredefinitoparagrafo149">
    <w:name w:val="Car. predefinito paragrafo14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1127"/>
    <w:qFormat/>
    <w:rPr/>
  </w:style>
  <w:style w:type="character" w:styleId="Carpredefinitoparagrafo148">
    <w:name w:val="Car. predefinito paragrafo148"/>
    <w:qFormat/>
    <w:rPr/>
  </w:style>
  <w:style w:type="character" w:styleId="Carpredefinitoparagrafo147">
    <w:name w:val="Car. predefinito paragrafo147"/>
    <w:qFormat/>
    <w:rPr/>
  </w:style>
  <w:style w:type="character" w:styleId="Carpredefinitoparagrafo146">
    <w:name w:val="Car. predefinito paragrafo146"/>
    <w:qFormat/>
    <w:rPr/>
  </w:style>
  <w:style w:type="character" w:styleId="Carpredefinitoparagrafo145">
    <w:name w:val="Car. predefinito paragrafo14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112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1129"/>
    <w:qFormat/>
    <w:rPr/>
  </w:style>
  <w:style w:type="character" w:styleId="Carpredefinitoparagrafo144">
    <w:name w:val="Car. predefinito paragrafo144"/>
    <w:qFormat/>
    <w:rPr/>
  </w:style>
  <w:style w:type="character" w:styleId="Carpredefinitoparagrafo143">
    <w:name w:val="Car. predefinito paragrafo14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1130"/>
    <w:qFormat/>
    <w:rPr/>
  </w:style>
  <w:style w:type="character" w:styleId="Carpredefinitoparagrafo142">
    <w:name w:val="Car. predefinito paragrafo142"/>
    <w:qFormat/>
    <w:rPr/>
  </w:style>
  <w:style w:type="character" w:styleId="Carpredefinitoparagrafo141">
    <w:name w:val="Car. predefinito paragrafo14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113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113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1133"/>
    <w:qFormat/>
    <w:rPr/>
  </w:style>
  <w:style w:type="character" w:styleId="Carpredefinitoparagrafo140">
    <w:name w:val="Car. predefinito paragrafo140"/>
    <w:qFormat/>
    <w:rPr/>
  </w:style>
  <w:style w:type="character" w:styleId="Carpredefinitoparagrafo139">
    <w:name w:val="Car. predefinito paragrafo13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113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1135"/>
    <w:qFormat/>
    <w:rPr/>
  </w:style>
  <w:style w:type="character" w:styleId="Carpredefinitoparagrafo138">
    <w:name w:val="Car. predefinito paragrafo138"/>
    <w:qFormat/>
    <w:rPr/>
  </w:style>
  <w:style w:type="character" w:styleId="Carpredefinitoparagrafo137">
    <w:name w:val="Car. predefinito paragrafo13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113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113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113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113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1140"/>
    <w:qFormat/>
    <w:rPr/>
  </w:style>
  <w:style w:type="character" w:styleId="Carpredefinitoparagrafo136">
    <w:name w:val="Car. predefinito paragrafo136"/>
    <w:qFormat/>
    <w:rPr/>
  </w:style>
  <w:style w:type="character" w:styleId="Carpredefinitoparagrafo135">
    <w:name w:val="Car. predefinito paragrafo135"/>
    <w:qFormat/>
    <w:rPr/>
  </w:style>
  <w:style w:type="character" w:styleId="Carpredefinitoparagrafo134">
    <w:name w:val="Car. predefinito paragrafo134"/>
    <w:qFormat/>
    <w:rPr/>
  </w:style>
  <w:style w:type="character" w:styleId="Carpredefinitoparagrafo133">
    <w:name w:val="Car. predefinito paragrafo133"/>
    <w:qFormat/>
    <w:rPr/>
  </w:style>
  <w:style w:type="character" w:styleId="Carpredefinitoparagrafo132">
    <w:name w:val="Car. predefinito paragrafo132"/>
    <w:qFormat/>
    <w:rPr/>
  </w:style>
  <w:style w:type="character" w:styleId="Carpredefinitoparagrafo131">
    <w:name w:val="Car. predefinito paragrafo131"/>
    <w:qFormat/>
    <w:rPr/>
  </w:style>
  <w:style w:type="character" w:styleId="Carpredefinitoparagrafo130">
    <w:name w:val="Car. predefinito paragrafo13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1141"/>
    <w:qFormat/>
    <w:rPr/>
  </w:style>
  <w:style w:type="character" w:styleId="Carpredefinitoparagrafo129">
    <w:name w:val="Car. predefinito paragrafo129"/>
    <w:qFormat/>
    <w:rPr/>
  </w:style>
  <w:style w:type="character" w:styleId="Carpredefinitoparagrafo128">
    <w:name w:val="Car. predefinito paragrafo12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1142"/>
    <w:qFormat/>
    <w:rPr/>
  </w:style>
  <w:style w:type="character" w:styleId="Carpredefinitoparagrafo127">
    <w:name w:val="Car. predefinito paragrafo127"/>
    <w:qFormat/>
    <w:rPr/>
  </w:style>
  <w:style w:type="character" w:styleId="Carpredefinitoparagrafo126">
    <w:name w:val="Car. predefinito paragrafo12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114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1144"/>
    <w:qFormat/>
    <w:rPr/>
  </w:style>
  <w:style w:type="character" w:styleId="Carpredefinitoparagrafo125">
    <w:name w:val="Car. predefinito paragrafo12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114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114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114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114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114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1150"/>
    <w:qFormat/>
    <w:rPr/>
  </w:style>
  <w:style w:type="character" w:styleId="Carpredefinitoparagrafo124">
    <w:name w:val="Car. predefinito paragrafo12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115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1152"/>
    <w:qFormat/>
    <w:rPr/>
  </w:style>
  <w:style w:type="character" w:styleId="Carpredefinitoparagrafo123">
    <w:name w:val="Car. predefinito paragrafo123"/>
    <w:qFormat/>
    <w:rPr/>
  </w:style>
  <w:style w:type="character" w:styleId="Carpredefinitoparagrafo122">
    <w:name w:val="Car. predefinito paragrafo122"/>
    <w:qFormat/>
    <w:rPr/>
  </w:style>
  <w:style w:type="character" w:styleId="Carpredefinitoparagrafo121">
    <w:name w:val="Car. predefinito paragrafo12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1153"/>
    <w:qFormat/>
    <w:rPr/>
  </w:style>
  <w:style w:type="character" w:styleId="Carpredefinitoparagrafo120">
    <w:name w:val="Car. predefinito paragrafo120"/>
    <w:qFormat/>
    <w:rPr/>
  </w:style>
  <w:style w:type="character" w:styleId="Carpredefinitoparagrafo119">
    <w:name w:val="Car. predefinito paragrafo119"/>
    <w:qFormat/>
    <w:rPr/>
  </w:style>
  <w:style w:type="character" w:styleId="Carpredefinitoparagrafo118">
    <w:name w:val="Car. predefinito paragrafo11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1154"/>
    <w:qFormat/>
    <w:rPr/>
  </w:style>
  <w:style w:type="character" w:styleId="Carpredefinitoparagrafo117">
    <w:name w:val="Car. predefinito paragrafo117"/>
    <w:qFormat/>
    <w:rPr/>
  </w:style>
  <w:style w:type="character" w:styleId="Carpredefinitoparagrafo116">
    <w:name w:val="Car. predefinito paragrafo116"/>
    <w:qFormat/>
    <w:rPr/>
  </w:style>
  <w:style w:type="character" w:styleId="Carpredefinitoparagrafo115">
    <w:name w:val="Car. predefinito paragrafo115"/>
    <w:qFormat/>
    <w:rPr/>
  </w:style>
  <w:style w:type="character" w:styleId="Carpredefinitoparagrafo114">
    <w:name w:val="Car. predefinito paragrafo1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115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1156"/>
    <w:qFormat/>
    <w:rPr/>
  </w:style>
  <w:style w:type="character" w:styleId="Carpredefinitoparagrafo113">
    <w:name w:val="Car. predefinito paragrafo1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115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115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115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1160"/>
    <w:qFormat/>
    <w:rPr/>
  </w:style>
  <w:style w:type="character" w:styleId="Carpredefinitoparagrafo112">
    <w:name w:val="Car. predefinito paragrafo112"/>
    <w:qFormat/>
    <w:rPr/>
  </w:style>
  <w:style w:type="character" w:styleId="Carpredefinitoparagrafo111">
    <w:name w:val="Car. predefinito paragrafo111"/>
    <w:qFormat/>
    <w:rPr/>
  </w:style>
  <w:style w:type="character" w:styleId="Carpredefinitoparagrafo110">
    <w:name w:val="Car. predefinito paragrafo110"/>
    <w:qFormat/>
    <w:rPr/>
  </w:style>
  <w:style w:type="character" w:styleId="Carpredefinitoparagrafo109">
    <w:name w:val="Car. predefinito paragrafo109"/>
    <w:qFormat/>
    <w:rPr/>
  </w:style>
  <w:style w:type="character" w:styleId="Carpredefinitoparagrafo108">
    <w:name w:val="Car. predefinito paragrafo10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116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116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116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116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  <w:rPr/>
  </w:style>
  <w:style w:type="character" w:styleId="Carpredefinitoparagrafo107">
    <w:name w:val="Car. predefinito paragrafo10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  <w:rPr/>
  </w:style>
  <w:style w:type="character" w:styleId="Carpredefinitoparagrafo106">
    <w:name w:val="Car. predefinito paragrafo106"/>
    <w:qFormat/>
    <w:rPr/>
  </w:style>
  <w:style w:type="character" w:styleId="Carpredefinitoparagrafo105">
    <w:name w:val="Car. predefinito paragrafo10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  <w:rPr/>
  </w:style>
  <w:style w:type="character" w:styleId="Carpredefinitoparagrafo104">
    <w:name w:val="Car. predefinito paragrafo10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  <w:rPr/>
  </w:style>
  <w:style w:type="character" w:styleId="Carpredefinitoparagrafo103">
    <w:name w:val="Car. predefinito paragrafo103"/>
    <w:qFormat/>
    <w:rPr/>
  </w:style>
  <w:style w:type="character" w:styleId="Carpredefinitoparagrafo102">
    <w:name w:val="Car. predefinito paragrafo102"/>
    <w:qFormat/>
    <w:rPr/>
  </w:style>
  <w:style w:type="character" w:styleId="Carpredefinitoparagrafo101">
    <w:name w:val="Car. predefinito paragrafo101"/>
    <w:qFormat/>
    <w:rPr/>
  </w:style>
  <w:style w:type="character" w:styleId="Carpredefinitoparagrafo100">
    <w:name w:val="Car. predefinito paragrafo100"/>
    <w:qFormat/>
    <w:rPr/>
  </w:style>
  <w:style w:type="character" w:styleId="Carpredefinitoparagrafo99">
    <w:name w:val="Car. predefinito paragrafo99"/>
    <w:qFormat/>
    <w:rPr/>
  </w:style>
  <w:style w:type="character" w:styleId="Carpredefinitoparagrafo98">
    <w:name w:val="Car. predefinito paragrafo9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  <w:rPr/>
  </w:style>
  <w:style w:type="character" w:styleId="Carpredefinitoparagrafo97">
    <w:name w:val="Car. predefinito paragrafo9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  <w:rPr/>
  </w:style>
  <w:style w:type="character" w:styleId="Carpredefinitoparagrafo96">
    <w:name w:val="Car. predefinito paragrafo96"/>
    <w:qFormat/>
    <w:rPr/>
  </w:style>
  <w:style w:type="character" w:styleId="Carpredefinitoparagrafo95">
    <w:name w:val="Car. predefinito paragrafo9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  <w:rPr/>
  </w:style>
  <w:style w:type="character" w:styleId="Carpredefinitoparagrafo94">
    <w:name w:val="Car. predefinito paragrafo9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  <w:rPr/>
  </w:style>
  <w:style w:type="character" w:styleId="Carpredefinitoparagrafo93">
    <w:name w:val="Car. predefinito paragrafo9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  <w:rPr/>
  </w:style>
  <w:style w:type="character" w:styleId="Carpredefinitoparagrafo92">
    <w:name w:val="Car. predefinito paragrafo92"/>
    <w:qFormat/>
    <w:rPr/>
  </w:style>
  <w:style w:type="character" w:styleId="Carpredefinitoparagrafo91">
    <w:name w:val="Car. predefinito paragrafo91"/>
    <w:qFormat/>
    <w:rPr/>
  </w:style>
  <w:style w:type="character" w:styleId="Carpredefinitoparagrafo90">
    <w:name w:val="Car. predefinito paragrafo90"/>
    <w:qFormat/>
    <w:rPr/>
  </w:style>
  <w:style w:type="character" w:styleId="Carpredefinitoparagrafo89">
    <w:name w:val="Car. predefinito paragrafo89"/>
    <w:qFormat/>
    <w:rPr/>
  </w:style>
  <w:style w:type="character" w:styleId="Carpredefinitoparagrafo88">
    <w:name w:val="Car. predefinito paragrafo8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  <w:rPr/>
  </w:style>
  <w:style w:type="character" w:styleId="Carpredefinitoparagrafo87">
    <w:name w:val="Car. predefinito paragrafo8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  <w:rPr/>
  </w:style>
  <w:style w:type="character" w:styleId="Carpredefinitoparagrafo86">
    <w:name w:val="Car. predefinito paragrafo86"/>
    <w:qFormat/>
    <w:rPr/>
  </w:style>
  <w:style w:type="character" w:styleId="Carpredefinitoparagrafo85">
    <w:name w:val="Car. predefinito paragrafo85"/>
    <w:qFormat/>
    <w:rPr/>
  </w:style>
  <w:style w:type="character" w:styleId="Carpredefinitoparagrafo84">
    <w:name w:val="Car. predefinito paragrafo84"/>
    <w:qFormat/>
    <w:rPr/>
  </w:style>
  <w:style w:type="character" w:styleId="Carpredefinitoparagrafo83">
    <w:name w:val="Car. predefinito paragrafo8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  <w:rPr/>
  </w:style>
  <w:style w:type="character" w:styleId="Carpredefinitoparagrafo82">
    <w:name w:val="Car. predefinito paragrafo8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  <w:rPr/>
  </w:style>
  <w:style w:type="character" w:styleId="Carpredefinitoparagrafo81">
    <w:name w:val="Car. predefinito paragrafo8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  <w:rPr/>
  </w:style>
  <w:style w:type="character" w:styleId="Carpredefinitoparagrafo80">
    <w:name w:val="Car. predefinito paragrafo80"/>
    <w:qFormat/>
    <w:rPr/>
  </w:style>
  <w:style w:type="character" w:styleId="Carpredefinitoparagrafo79">
    <w:name w:val="Car. predefinito paragrafo79"/>
    <w:qFormat/>
    <w:rPr/>
  </w:style>
  <w:style w:type="character" w:styleId="Carpredefinitoparagrafo78">
    <w:name w:val="Car. predefinito paragrafo78"/>
    <w:qFormat/>
    <w:rPr/>
  </w:style>
  <w:style w:type="character" w:styleId="Carpredefinitoparagrafo77">
    <w:name w:val="Car. predefinito paragrafo7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  <w:rPr/>
  </w:style>
  <w:style w:type="character" w:styleId="Carpredefinitoparagrafo76">
    <w:name w:val="Car. predefinito paragrafo76"/>
    <w:qFormat/>
    <w:rPr/>
  </w:style>
  <w:style w:type="character" w:styleId="Carpredefinitoparagrafo75">
    <w:name w:val="Car. predefinito paragrafo75"/>
    <w:qFormat/>
    <w:rPr/>
  </w:style>
  <w:style w:type="character" w:styleId="Carpredefinitoparagrafo74">
    <w:name w:val="Car. predefinito paragrafo74"/>
    <w:qFormat/>
    <w:rPr/>
  </w:style>
  <w:style w:type="character" w:styleId="Carpredefinitoparagrafo73">
    <w:name w:val="Car. predefinito paragrafo73"/>
    <w:qFormat/>
    <w:rPr/>
  </w:style>
  <w:style w:type="character" w:styleId="Carpredefinitoparagrafo72">
    <w:name w:val="Car. predefinito paragrafo72"/>
    <w:qFormat/>
    <w:rPr/>
  </w:style>
  <w:style w:type="character" w:styleId="Carpredefinitoparagrafo71">
    <w:name w:val="Car. predefinito paragrafo7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  <w:rPr/>
  </w:style>
  <w:style w:type="character" w:styleId="Carpredefinitoparagrafo70">
    <w:name w:val="Car. predefinito paragrafo70"/>
    <w:qFormat/>
    <w:rPr/>
  </w:style>
  <w:style w:type="character" w:styleId="Carpredefinitoparagrafo69">
    <w:name w:val="Car. predefinito paragrafo69"/>
    <w:qFormat/>
    <w:rPr/>
  </w:style>
  <w:style w:type="character" w:styleId="Carpredefinitoparagrafo68">
    <w:name w:val="Car. predefinito paragrafo68"/>
    <w:qFormat/>
    <w:rPr/>
  </w:style>
  <w:style w:type="character" w:styleId="Carpredefinitoparagrafo67">
    <w:name w:val="Car. predefinito paragrafo6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  <w:rPr/>
  </w:style>
  <w:style w:type="character" w:styleId="Carpredefinitoparagrafo66">
    <w:name w:val="Car. predefinito paragrafo6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  <w:rPr/>
  </w:style>
  <w:style w:type="character" w:styleId="Carpredefinitoparagrafo65">
    <w:name w:val="Car. predefinito paragrafo65"/>
    <w:qFormat/>
    <w:rPr/>
  </w:style>
  <w:style w:type="character" w:styleId="Carpredefinitoparagrafo64">
    <w:name w:val="Car. predefinito paragrafo64"/>
    <w:qFormat/>
    <w:rPr/>
  </w:style>
  <w:style w:type="character" w:styleId="Carpredefinitoparagrafo63">
    <w:name w:val="Car. predefinito paragrafo63"/>
    <w:qFormat/>
    <w:rPr/>
  </w:style>
  <w:style w:type="character" w:styleId="Carpredefinitoparagrafo62">
    <w:name w:val="Car. predefinito paragrafo62"/>
    <w:qFormat/>
    <w:rPr/>
  </w:style>
  <w:style w:type="character" w:styleId="Carpredefinitoparagrafo61">
    <w:name w:val="Car. predefinito paragrafo61"/>
    <w:qFormat/>
    <w:rPr/>
  </w:style>
  <w:style w:type="character" w:styleId="Carpredefinitoparagrafo60">
    <w:name w:val="Car. predefinito paragrafo60"/>
    <w:qFormat/>
    <w:rPr/>
  </w:style>
  <w:style w:type="character" w:styleId="Carpredefinitoparagrafo59">
    <w:name w:val="Car. predefinito paragrafo59"/>
    <w:qFormat/>
    <w:rPr/>
  </w:style>
  <w:style w:type="character" w:styleId="Carpredefinitoparagrafo58">
    <w:name w:val="Car. predefinito paragrafo58"/>
    <w:qFormat/>
    <w:rPr/>
  </w:style>
  <w:style w:type="character" w:styleId="Carpredefinitoparagrafo57">
    <w:name w:val="Car. predefinito paragrafo57"/>
    <w:qFormat/>
    <w:rPr/>
  </w:style>
  <w:style w:type="character" w:styleId="Carpredefinitoparagrafo56">
    <w:name w:val="Car. predefinito paragrafo5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  <w:rPr/>
  </w:style>
  <w:style w:type="character" w:styleId="Carpredefinitoparagrafo55">
    <w:name w:val="Car. predefinito paragrafo55"/>
    <w:qFormat/>
    <w:rPr/>
  </w:style>
  <w:style w:type="character" w:styleId="Carpredefinitoparagrafo54">
    <w:name w:val="Car. predefinito paragrafo54"/>
    <w:qFormat/>
    <w:rPr/>
  </w:style>
  <w:style w:type="character" w:styleId="Carpredefinitoparagrafo53">
    <w:name w:val="Car. predefinito paragrafo53"/>
    <w:qFormat/>
    <w:rPr/>
  </w:style>
  <w:style w:type="character" w:styleId="Carpredefinitoparagrafo52">
    <w:name w:val="Car. predefinito paragrafo52"/>
    <w:qFormat/>
    <w:rPr/>
  </w:style>
  <w:style w:type="character" w:styleId="Carpredefinitoparagrafo51">
    <w:name w:val="Car. predefinito paragrafo5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  <w:rPr/>
  </w:style>
  <w:style w:type="character" w:styleId="Carpredefinitoparagrafo50">
    <w:name w:val="Car. predefinito paragrafo5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  <w:rPr/>
  </w:style>
  <w:style w:type="character" w:styleId="Carpredefinitoparagrafo49">
    <w:name w:val="Car. predefinito paragrafo4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  <w:rPr/>
  </w:style>
  <w:style w:type="character" w:styleId="Carpredefinitoparagrafo48">
    <w:name w:val="Car. predefinito paragrafo48"/>
    <w:qFormat/>
    <w:rPr/>
  </w:style>
  <w:style w:type="character" w:styleId="Carpredefinitoparagrafo47">
    <w:name w:val="Car. predefinito paragrafo47"/>
    <w:qFormat/>
    <w:rPr/>
  </w:style>
  <w:style w:type="character" w:styleId="Carpredefinitoparagrafo46">
    <w:name w:val="Car. predefinito paragrafo46"/>
    <w:qFormat/>
    <w:rPr/>
  </w:style>
  <w:style w:type="character" w:styleId="Carpredefinitoparagrafo45">
    <w:name w:val="Car. predefinito paragrafo45"/>
    <w:qFormat/>
    <w:rPr/>
  </w:style>
  <w:style w:type="character" w:styleId="Carpredefinitoparagrafo44">
    <w:name w:val="Car. predefinito paragrafo44"/>
    <w:qFormat/>
    <w:rPr/>
  </w:style>
  <w:style w:type="character" w:styleId="Carpredefinitoparagrafo43">
    <w:name w:val="Car. predefinito paragrafo43"/>
    <w:qFormat/>
    <w:rPr/>
  </w:style>
  <w:style w:type="character" w:styleId="Carpredefinitoparagrafo42">
    <w:name w:val="Car. predefinito paragrafo42"/>
    <w:qFormat/>
    <w:rPr/>
  </w:style>
  <w:style w:type="character" w:styleId="Carpredefinitoparagrafo41">
    <w:name w:val="Car. predefinito paragrafo41"/>
    <w:qFormat/>
    <w:rPr/>
  </w:style>
  <w:style w:type="character" w:styleId="Carpredefinitoparagrafo40">
    <w:name w:val="Car. predefinito paragrafo40"/>
    <w:qFormat/>
    <w:rPr/>
  </w:style>
  <w:style w:type="character" w:styleId="Carpredefinitoparagrafo39">
    <w:name w:val="Car. predefinito paragrafo39"/>
    <w:qFormat/>
    <w:rPr/>
  </w:style>
  <w:style w:type="character" w:styleId="Carpredefinitoparagrafo38">
    <w:name w:val="Car. predefinito paragrafo3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  <w:rPr/>
  </w:style>
  <w:style w:type="character" w:styleId="Carpredefinitoparagrafo37">
    <w:name w:val="Car. predefinito paragrafo3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  <w:rPr/>
  </w:style>
  <w:style w:type="character" w:styleId="Carpredefinitoparagrafo36">
    <w:name w:val="Car. predefinito paragrafo36"/>
    <w:qFormat/>
    <w:rPr/>
  </w:style>
  <w:style w:type="character" w:styleId="Carpredefinitoparagrafo35">
    <w:name w:val="Car. predefinito paragrafo3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  <w:rPr/>
  </w:style>
  <w:style w:type="character" w:styleId="Carpredefinitoparagrafo34">
    <w:name w:val="Car. predefinito paragrafo3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  <w:rPr/>
  </w:style>
  <w:style w:type="character" w:styleId="Carpredefinitoparagrafo33">
    <w:name w:val="Car. predefinito paragrafo33"/>
    <w:qFormat/>
    <w:rPr/>
  </w:style>
  <w:style w:type="character" w:styleId="Carpredefinitoparagrafo32">
    <w:name w:val="Car. predefinito paragrafo32"/>
    <w:qFormat/>
    <w:rPr/>
  </w:style>
  <w:style w:type="character" w:styleId="Carpredefinitoparagrafo31">
    <w:name w:val="Car. predefinito paragrafo3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  <w:rPr/>
  </w:style>
  <w:style w:type="character" w:styleId="Carpredefinitoparagrafo30">
    <w:name w:val="Car. predefinito paragrafo30"/>
    <w:qFormat/>
    <w:rPr/>
  </w:style>
  <w:style w:type="character" w:styleId="Carpredefinitoparagrafo29">
    <w:name w:val="Car. predefinito paragrafo29"/>
    <w:qFormat/>
    <w:rPr/>
  </w:style>
  <w:style w:type="character" w:styleId="Carpredefinitoparagrafo28">
    <w:name w:val="Car. predefinito paragrafo28"/>
    <w:qFormat/>
    <w:rPr/>
  </w:style>
  <w:style w:type="character" w:styleId="Carpredefinitoparagrafo27">
    <w:name w:val="Car. predefinito paragrafo27"/>
    <w:qFormat/>
    <w:rPr/>
  </w:style>
  <w:style w:type="character" w:styleId="Carpredefinitoparagrafo26">
    <w:name w:val="Car. predefinito paragrafo26"/>
    <w:qFormat/>
    <w:rPr/>
  </w:style>
  <w:style w:type="character" w:styleId="Carpredefinitoparagrafo25">
    <w:name w:val="Car. predefinito paragrafo25"/>
    <w:qFormat/>
    <w:rPr/>
  </w:style>
  <w:style w:type="character" w:styleId="Carpredefinitoparagrafo24">
    <w:name w:val="Car. predefinito paragrafo24"/>
    <w:qFormat/>
    <w:rPr/>
  </w:style>
  <w:style w:type="character" w:styleId="Carpredefinitoparagrafo23">
    <w:name w:val="Car. predefinito paragrafo23"/>
    <w:qFormat/>
    <w:rPr/>
  </w:style>
  <w:style w:type="character" w:styleId="Carpredefinitoparagrafo22">
    <w:name w:val="Car. predefinito paragrafo22"/>
    <w:qFormat/>
    <w:rPr/>
  </w:style>
  <w:style w:type="character" w:styleId="Carpredefinitoparagrafo21">
    <w:name w:val="Car. predefinito paragrafo21"/>
    <w:qFormat/>
    <w:rPr/>
  </w:style>
  <w:style w:type="character" w:styleId="Carpredefinitoparagrafo20">
    <w:name w:val="Car. predefinito paragrafo20"/>
    <w:qFormat/>
    <w:rPr/>
  </w:style>
  <w:style w:type="character" w:styleId="Carpredefinitoparagrafo19">
    <w:name w:val="Car. predefinito paragrafo19"/>
    <w:qFormat/>
    <w:rPr/>
  </w:style>
  <w:style w:type="character" w:styleId="Carpredefinitoparagrafo18">
    <w:name w:val="Car. predefinito paragrafo18"/>
    <w:qFormat/>
    <w:rPr/>
  </w:style>
  <w:style w:type="character" w:styleId="Carpredefinitoparagrafo17">
    <w:name w:val="Car. predefinito paragrafo17"/>
    <w:qFormat/>
    <w:rPr/>
  </w:style>
  <w:style w:type="character" w:styleId="Carpredefinitoparagrafo16">
    <w:name w:val="Car. predefinito paragrafo1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  <w:rPr/>
  </w:style>
  <w:style w:type="character" w:styleId="Carpredefinitoparagrafo15">
    <w:name w:val="Car. predefinito paragrafo15"/>
    <w:qFormat/>
    <w:rPr/>
  </w:style>
  <w:style w:type="character" w:styleId="Carpredefinitoparagrafo14">
    <w:name w:val="Car. predefinito paragrafo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  <w:rPr/>
  </w:style>
  <w:style w:type="character" w:styleId="Carpredefinitoparagrafo13">
    <w:name w:val="Car. predefinito paragrafo13"/>
    <w:qFormat/>
    <w:rPr/>
  </w:style>
  <w:style w:type="character" w:styleId="Carpredefinitoparagrafo12">
    <w:name w:val="Car. predefinito paragrafo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  <w:rPr/>
  </w:style>
  <w:style w:type="character" w:styleId="Carpredefinitoparagrafo11">
    <w:name w:val="Car. predefinito paragrafo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  <w:rPr/>
  </w:style>
  <w:style w:type="character" w:styleId="Carpredefinitoparagrafo10">
    <w:name w:val="Car. predefinito paragrafo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  <w:rPr/>
  </w:style>
  <w:style w:type="character" w:styleId="Carpredefinitoparagrafo9">
    <w:name w:val="Car. predefinito paragrafo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  <w:rPr/>
  </w:style>
  <w:style w:type="character" w:styleId="Carpredefinitoparagrafo8">
    <w:name w:val="Car. predefinito paragrafo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  <w:rPr/>
  </w:style>
  <w:style w:type="character" w:styleId="Carpredefinitoparagrafo7">
    <w:name w:val="Car. predefinito paragrafo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  <w:rPr/>
  </w:style>
  <w:style w:type="character" w:styleId="Carpredefinitoparagrafo6">
    <w:name w:val="Car. predefinito paragrafo6"/>
    <w:qFormat/>
    <w:rPr/>
  </w:style>
  <w:style w:type="character" w:styleId="Carpredefinitoparagrafo5">
    <w:name w:val="Car. predefinito paragrafo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  <w:rPr/>
  </w:style>
  <w:style w:type="character" w:styleId="Carpredefinitoparagrafo4">
    <w:name w:val="Car. predefinito paragrafo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  <w:rPr/>
  </w:style>
  <w:style w:type="character" w:styleId="WW8Num8z3">
    <w:name w:val="WW8Num8z3"/>
    <w:qFormat/>
    <w:rPr>
      <w:b w:val="false"/>
      <w:sz w:val="24"/>
      <w:szCs w:val="24"/>
    </w:rPr>
  </w:style>
  <w:style w:type="character" w:styleId="WW8Num8z4">
    <w:name w:val="WW8Num8z4"/>
    <w:qFormat/>
    <w:rPr>
      <w:rFonts w:cs="Times New Roman"/>
    </w:rPr>
  </w:style>
  <w:style w:type="character" w:styleId="WW8Num8z6">
    <w:name w:val="WW8Num8z6"/>
    <w:qFormat/>
    <w:rPr>
      <w:rFonts w:ascii="Broadway" w:hAnsi="Broadway" w:cs="Broadway"/>
      <w:b w:val="false"/>
      <w:sz w:val="24"/>
      <w:szCs w:val="24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5z3">
    <w:name w:val="WW8Num15z3"/>
    <w:qFormat/>
    <w:rPr>
      <w:rFonts w:ascii="Symbol" w:hAnsi="Symbol" w:cs="Symbol"/>
    </w:rPr>
  </w:style>
  <w:style w:type="character" w:styleId="Carpredefinitoparagrafo3">
    <w:name w:val="Car. predefinito paragrafo3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predefinitoparagrafo2">
    <w:name w:val="Car. predefinito paragrafo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  <w:rPr/>
  </w:style>
  <w:style w:type="character" w:styleId="Caratterepredefinitoparagrafo2">
    <w:name w:val="Carattere predefinito paragrafo2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  <w:rPr/>
  </w:style>
  <w:style w:type="character" w:styleId="Carpredefinitoparagrafo1">
    <w:name w:val="Car. predefinito paragrafo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  <w:rPr/>
  </w:style>
  <w:style w:type="character" w:styleId="WW-Caratterepredefinitoparagrafo">
    <w:name w:val="WW-Carattere predefinito paragrafo"/>
    <w:qFormat/>
    <w:rPr/>
  </w:style>
  <w:style w:type="character" w:styleId="Punti">
    <w:name w:val="Punti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styleId="msgheader">
    <w:name w:val="msgheader"/>
    <w:basedOn w:val="Carpredefinitoparagrafo2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Emphasis">
    <w:name w:val="Emphasis"/>
    <w:qFormat/>
    <w:rPr>
      <w:b/>
      <w:bCs/>
      <w:i w:val="false"/>
      <w:iCs w:val="false"/>
    </w:rPr>
  </w:style>
  <w:style w:type="character" w:styleId="titoloarticolonews">
    <w:name w:val="titoloarticolonews"/>
    <w:basedOn w:val="Carpredefinitoparagrafo2"/>
    <w:qFormat/>
    <w:rPr/>
  </w:style>
  <w:style w:type="character" w:styleId="occhiello">
    <w:name w:val="occhiello"/>
    <w:basedOn w:val="Carpredefinitoparagrafo2"/>
    <w:qFormat/>
    <w:rPr/>
  </w:style>
  <w:style w:type="character" w:styleId="testo">
    <w:name w:val="testo"/>
    <w:basedOn w:val="Carpredefinitoparagrafo2"/>
    <w:qFormat/>
    <w:rPr/>
  </w:style>
  <w:style w:type="character" w:styleId="CorpodeltestoCarattere">
    <w:name w:val="Corpo del testo Carattere"/>
    <w:qFormat/>
    <w:rPr>
      <w:sz w:val="24"/>
    </w:rPr>
  </w:style>
  <w:style w:type="character" w:styleId="TitoloCarattere">
    <w:name w:val="Titolo Carattere"/>
    <w:qFormat/>
    <w:rPr>
      <w:b/>
      <w:sz w:val="48"/>
    </w:rPr>
  </w:style>
  <w:style w:type="character" w:styleId="testonormale">
    <w:name w:val="testo_normale"/>
    <w:basedOn w:val="Carpredefinitoparagrafo3"/>
    <w:qFormat/>
    <w:rPr/>
  </w:style>
  <w:style w:type="character" w:styleId="stile112">
    <w:name w:val="stile112"/>
    <w:basedOn w:val="Carpredefinitoparagrafo3"/>
    <w:qFormat/>
    <w:rPr/>
  </w:style>
  <w:style w:type="character" w:styleId="stile109">
    <w:name w:val="stile109"/>
    <w:basedOn w:val="Carpredefinitoparagrafo3"/>
    <w:qFormat/>
    <w:rPr/>
  </w:style>
  <w:style w:type="character" w:styleId="stile108">
    <w:name w:val="stile108"/>
    <w:basedOn w:val="Carpredefinitoparagrafo3"/>
    <w:qFormat/>
    <w:rPr/>
  </w:style>
  <w:style w:type="character" w:styleId="stile113">
    <w:name w:val="stile113"/>
    <w:basedOn w:val="Carpredefinitoparagrafo3"/>
    <w:qFormat/>
    <w:rPr/>
  </w:style>
  <w:style w:type="character" w:styleId="stile116">
    <w:name w:val="stile116"/>
    <w:basedOn w:val="Carpredefinitoparagrafo3"/>
    <w:qFormat/>
    <w:rPr/>
  </w:style>
  <w:style w:type="character" w:styleId="stile96">
    <w:name w:val="stile96"/>
    <w:basedOn w:val="Carpredefinitoparagrafo3"/>
    <w:qFormat/>
    <w:rPr/>
  </w:style>
  <w:style w:type="character" w:styleId="textexposedhide">
    <w:name w:val="text_exposed_hide"/>
    <w:basedOn w:val="Carpredefinitoparagrafo3"/>
    <w:qFormat/>
    <w:rPr/>
  </w:style>
  <w:style w:type="character" w:styleId="textexposedlink">
    <w:name w:val="text_exposed_link"/>
    <w:basedOn w:val="Carpredefinitoparagrafo3"/>
    <w:qFormat/>
    <w:rPr/>
  </w:style>
  <w:style w:type="character" w:styleId="textexposedshow">
    <w:name w:val="text_exposed_show"/>
    <w:basedOn w:val="Carpredefinitoparagrafo3"/>
    <w:qFormat/>
    <w:rPr/>
  </w:style>
  <w:style w:type="character" w:styleId="Rimandocommento1">
    <w:name w:val="Rimando commento1"/>
    <w:qFormat/>
    <w:rPr>
      <w:sz w:val="16"/>
      <w:szCs w:val="16"/>
    </w:rPr>
  </w:style>
  <w:style w:type="character" w:styleId="artautore">
    <w:name w:val="artautore"/>
    <w:basedOn w:val="Carpredefinitoparagrafo3"/>
    <w:qFormat/>
    <w:rPr/>
  </w:style>
  <w:style w:type="character" w:styleId="Titolodellibro">
    <w:name w:val="Titolo del libro"/>
    <w:qFormat/>
    <w:rPr>
      <w:b/>
      <w:bCs/>
      <w:smallCaps/>
      <w:spacing w:val="5"/>
    </w:rPr>
  </w:style>
  <w:style w:type="character" w:styleId="CitazioneintensaCarattere">
    <w:name w:val="Citazione intensa Carattere"/>
    <w:qFormat/>
    <w:rPr>
      <w:rFonts w:ascii="Calibri" w:hAnsi="Calibri" w:eastAsia="Calibri" w:cs="Calibri"/>
      <w:b/>
      <w:bCs/>
      <w:i/>
      <w:iCs/>
      <w:color w:val="4F81BD"/>
      <w:sz w:val="22"/>
      <w:szCs w:val="22"/>
    </w:rPr>
  </w:style>
  <w:style w:type="character" w:styleId="RientrocorpodeltestoCarattere">
    <w:name w:val="Rientro corpo del testo Carattere"/>
    <w:basedOn w:val="Carpredefinitoparagrafo3"/>
    <w:qFormat/>
    <w:rPr/>
  </w:style>
  <w:style w:type="character" w:styleId="messagebody">
    <w:name w:val="messagebody"/>
    <w:basedOn w:val="Carpredefinitoparagrafo3"/>
    <w:qFormat/>
    <w:rPr/>
  </w:style>
  <w:style w:type="character" w:styleId="Titolo6Carattere">
    <w:name w:val="Titolo 6 Carattere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googqs-tidbit-0">
    <w:name w:val="goog_qs-tidbit-0"/>
    <w:basedOn w:val="Carpredefinitoparagrafo3"/>
    <w:qFormat/>
    <w:rPr/>
  </w:style>
  <w:style w:type="character" w:styleId="ft">
    <w:name w:val="ft"/>
    <w:basedOn w:val="Carpredefinitoparagrafo3"/>
    <w:qFormat/>
    <w:rPr/>
  </w:style>
  <w:style w:type="character" w:styleId="Caratteredinumerazione">
    <w:name w:val="Carattere di numerazione"/>
    <w:qFormat/>
    <w:rPr/>
  </w:style>
  <w:style w:type="character" w:styleId="WW8Num13z3">
    <w:name w:val="WW8Num13z3"/>
    <w:qFormat/>
    <w:rPr>
      <w:rFonts w:ascii="Symbol" w:hAnsi="Symbol" w:cs="Symbol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Rimandocommento2">
    <w:name w:val="Rimando commento2"/>
    <w:qFormat/>
    <w:rPr>
      <w:sz w:val="16"/>
      <w:szCs w:val="16"/>
    </w:rPr>
  </w:style>
  <w:style w:type="character" w:styleId="TestocommentoCarattere">
    <w:name w:val="Testo commento Carattere"/>
    <w:basedOn w:val="Carpredefinitoparagrafo28"/>
    <w:qFormat/>
    <w:rPr/>
  </w:style>
  <w:style w:type="character" w:styleId="WW8Num11z3">
    <w:name w:val="WW8Num11z3"/>
    <w:qFormat/>
    <w:rPr>
      <w:rFonts w:ascii="Symbol" w:hAnsi="Symbol" w:cs="Symbol"/>
    </w:rPr>
  </w:style>
  <w:style w:type="character" w:styleId="WW8Num10z3">
    <w:name w:val="WW8Num10z3"/>
    <w:qFormat/>
    <w:rPr>
      <w:rFonts w:ascii="Symbol" w:hAnsi="Symbol" w:cs="Symbol"/>
    </w:rPr>
  </w:style>
  <w:style w:type="character" w:styleId="ecxapple-style-span">
    <w:name w:val="ecxapple-style-span"/>
    <w:basedOn w:val="Carpredefinitoparagrafo86"/>
    <w:qFormat/>
    <w:rPr/>
  </w:style>
  <w:style w:type="character" w:styleId="article-body">
    <w:name w:val="article-body"/>
    <w:basedOn w:val="Carpredefinitoparagrafo93"/>
    <w:qFormat/>
    <w:rPr/>
  </w:style>
  <w:style w:type="character" w:styleId="apple-converted-space">
    <w:name w:val="apple-converted-space"/>
    <w:basedOn w:val="Carpredefinitoparagrafo122"/>
    <w:qFormat/>
    <w:rPr/>
  </w:style>
  <w:style w:type="character" w:styleId="stile161">
    <w:name w:val="stile161"/>
    <w:basedOn w:val="Carpredefinitoparagrafo129"/>
    <w:qFormat/>
    <w:rPr/>
  </w:style>
  <w:style w:type="character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Enfasi intensa"/>
    <w:qFormat/>
    <w:rPr>
      <w:b/>
      <w:bCs/>
      <w:i/>
      <w:iCs/>
      <w:color w:val="4F81BD"/>
    </w:rPr>
  </w:style>
  <w:style w:type="character" w:styleId="Carpredefinitoparagrafo204">
    <w:name w:val="Car. predefinito paragrafo204"/>
    <w:qFormat/>
    <w:rPr/>
  </w:style>
  <w:style w:type="character" w:styleId="TestonormaleCarattere">
    <w:name w:val="Testo normale Carattere"/>
    <w:qFormat/>
    <w:rPr>
      <w:rFonts w:ascii="Courier New" w:hAnsi="Courier New" w:cs="Courier New"/>
      <w:kern w:val="2"/>
    </w:rPr>
  </w:style>
  <w:style w:type="character" w:styleId="Corpodeltesto1">
    <w:name w:val="Corpo del testo1"/>
    <w:qFormat/>
    <w:rPr>
      <w:rFonts w:ascii="Arial Narrow" w:hAnsi="Arial Narrow" w:eastAsia="Arial Narrow" w:cs="Arial Narrow"/>
      <w:color w:val="000000"/>
      <w:spacing w:val="0"/>
      <w:w w:val="100"/>
      <w:position w:val="0"/>
      <w:sz w:val="22"/>
      <w:szCs w:val="22"/>
      <w:shd w:fill="FFFFFF" w:val="clear"/>
      <w:vertAlign w:val="baseline"/>
      <w:lang w:val="it-IT"/>
    </w:rPr>
  </w:style>
  <w:style w:type="character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styleId="Corpodeltesto2Carattere">
    <w:name w:val="Corpo del testo 2 Carattere"/>
    <w:qFormat/>
    <w:rPr>
      <w:kern w:val="2"/>
    </w:rPr>
  </w:style>
  <w:style w:type="character" w:styleId="SottotitoloCarattere">
    <w:name w:val="Sottotitolo Carattere"/>
    <w:qFormat/>
    <w:rPr>
      <w:smallCaps/>
      <w:kern w:val="2"/>
      <w:sz w:val="32"/>
    </w:rPr>
  </w:style>
  <w:style w:type="character" w:styleId="InternetLink">
    <w:name w:val="Internet Link"/>
    <w:qFormat/>
    <w:rPr>
      <w:color w:val="000080"/>
      <w:u w:val="single"/>
    </w:rPr>
  </w:style>
  <w:style w:type="character" w:styleId="vkekvd">
    <w:name w:val="vkekvd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sz w:val="24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262">
    <w:name w:val="Intestazione26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260">
    <w:name w:val="Didascalia26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61">
    <w:name w:val="Intestazione261"/>
    <w:basedOn w:val="Normal"/>
    <w:next w:val="Subtitle"/>
    <w:qFormat/>
    <w:pPr>
      <w:jc w:val="center"/>
    </w:pPr>
    <w:rPr>
      <w:b/>
      <w:sz w:val="48"/>
    </w:rPr>
  </w:style>
  <w:style w:type="paragraph" w:styleId="Didascalia259">
    <w:name w:val="Didascalia25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60">
    <w:name w:val="Intestazione26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258">
    <w:name w:val="Didascalia25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9">
    <w:name w:val="Intestazione25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257">
    <w:name w:val="Didascalia25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8">
    <w:name w:val="Intestazione258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256">
    <w:name w:val="Didascalia25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7">
    <w:name w:val="Intestazione25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5">
    <w:name w:val="Didascalia25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6">
    <w:name w:val="Intestazione25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4">
    <w:name w:val="Didascalia25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5">
    <w:name w:val="Intestazione25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3">
    <w:name w:val="Didascalia25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4">
    <w:name w:val="Intestazione25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2">
    <w:name w:val="Didascalia25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3">
    <w:name w:val="Intestazione25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1">
    <w:name w:val="Didascalia25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2">
    <w:name w:val="Intestazione25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0">
    <w:name w:val="Didascalia25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1">
    <w:name w:val="Intestazione25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9">
    <w:name w:val="Didascalia24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0">
    <w:name w:val="Intestazione25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8">
    <w:name w:val="Didascalia24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9">
    <w:name w:val="Intestazione24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7">
    <w:name w:val="Didascalia24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8">
    <w:name w:val="Intestazione24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6">
    <w:name w:val="Didascalia24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7">
    <w:name w:val="Intestazione24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5">
    <w:name w:val="Didascalia24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6">
    <w:name w:val="Intestazione24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4">
    <w:name w:val="Didascalia24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5">
    <w:name w:val="Intestazione24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3">
    <w:name w:val="Didascalia24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4">
    <w:name w:val="Intestazione24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2">
    <w:name w:val="Didascalia24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3">
    <w:name w:val="Intestazione24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1">
    <w:name w:val="Didascalia24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2">
    <w:name w:val="Intestazione24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0">
    <w:name w:val="Didascalia24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1">
    <w:name w:val="Intestazione24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9">
    <w:name w:val="Didascalia23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0">
    <w:name w:val="Intestazione24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8">
    <w:name w:val="Didascalia23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9">
    <w:name w:val="Intestazione23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7">
    <w:name w:val="Didascalia23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8">
    <w:name w:val="Intestazione23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6">
    <w:name w:val="Didascalia23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7">
    <w:name w:val="Intestazione23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5">
    <w:name w:val="Didascalia23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6">
    <w:name w:val="Intestazione23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4">
    <w:name w:val="Didascalia23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5">
    <w:name w:val="Intestazione23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3">
    <w:name w:val="Didascalia23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4">
    <w:name w:val="Intestazione23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2">
    <w:name w:val="Didascalia23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3">
    <w:name w:val="Intestazione23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1">
    <w:name w:val="Didascalia23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2">
    <w:name w:val="Intestazione23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0">
    <w:name w:val="Didascalia23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1">
    <w:name w:val="Intestazione23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9">
    <w:name w:val="Didascalia22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0">
    <w:name w:val="Intestazione23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8">
    <w:name w:val="Didascalia22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9">
    <w:name w:val="Intestazione22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7">
    <w:name w:val="Didascalia22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8">
    <w:name w:val="Intestazione22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6">
    <w:name w:val="Didascalia22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7">
    <w:name w:val="Intestazione22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5">
    <w:name w:val="Didascalia22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6">
    <w:name w:val="Intestazione22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4">
    <w:name w:val="Didascalia22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5">
    <w:name w:val="Intestazione22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3">
    <w:name w:val="Didascalia22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4">
    <w:name w:val="Intestazione22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2">
    <w:name w:val="Didascalia22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3">
    <w:name w:val="Intestazione22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1">
    <w:name w:val="Didascalia22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2">
    <w:name w:val="Intestazione22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0">
    <w:name w:val="Didascalia22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1">
    <w:name w:val="Intestazione22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9">
    <w:name w:val="Didascalia21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0">
    <w:name w:val="Intestazione22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8">
    <w:name w:val="Didascalia21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9">
    <w:name w:val="Intestazione21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7">
    <w:name w:val="Didascalia21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8">
    <w:name w:val="Intestazione21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6">
    <w:name w:val="Didascalia21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7">
    <w:name w:val="Intestazione21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5">
    <w:name w:val="Didascalia21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6">
    <w:name w:val="Intestazione21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4">
    <w:name w:val="Didascalia21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5">
    <w:name w:val="Intestazione21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3">
    <w:name w:val="Didascalia21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4">
    <w:name w:val="Intestazione21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2">
    <w:name w:val="Didascalia21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3">
    <w:name w:val="Intestazione21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1">
    <w:name w:val="Didascalia2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2">
    <w:name w:val="Intestazione2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0">
    <w:name w:val="Didascalia21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1">
    <w:name w:val="Intestazione21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9">
    <w:name w:val="Didascalia20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0">
    <w:name w:val="Intestazione21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8">
    <w:name w:val="Didascalia20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9">
    <w:name w:val="Intestazione20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7">
    <w:name w:val="Didascalia20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8">
    <w:name w:val="Intestazione20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6">
    <w:name w:val="Didascalia20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7">
    <w:name w:val="Intestazione20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5">
    <w:name w:val="Didascalia20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6">
    <w:name w:val="Intestazione20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4">
    <w:name w:val="Didascalia20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5">
    <w:name w:val="Intestazione20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3">
    <w:name w:val="Didascalia20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4">
    <w:name w:val="Intestazione204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202">
    <w:name w:val="Didascalia20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3">
    <w:name w:val="Intestazione203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201">
    <w:name w:val="Didascalia20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2">
    <w:name w:val="Intestazione202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200">
    <w:name w:val="Didascalia20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1">
    <w:name w:val="Intestazione201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9">
    <w:name w:val="Didascalia19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0">
    <w:name w:val="Intestazione200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8">
    <w:name w:val="Didascalia19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9">
    <w:name w:val="Intestazione199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7">
    <w:name w:val="Didascalia19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8">
    <w:name w:val="Intestazione198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6">
    <w:name w:val="Didascalia19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7">
    <w:name w:val="Intestazione197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5">
    <w:name w:val="Didascalia19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6">
    <w:name w:val="Intestazione196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4">
    <w:name w:val="Didascalia19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5">
    <w:name w:val="Intestazione195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3">
    <w:name w:val="Didascalia19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4">
    <w:name w:val="Intestazione194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2">
    <w:name w:val="Didascalia19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3">
    <w:name w:val="Intestazione193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1">
    <w:name w:val="Didascalia19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2">
    <w:name w:val="Intestazione192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90">
    <w:name w:val="Didascalia19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1">
    <w:name w:val="Intestazione19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89">
    <w:name w:val="Didascalia18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0">
    <w:name w:val="Intestazione190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8">
    <w:name w:val="Didascalia18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9">
    <w:name w:val="Intestazione189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7">
    <w:name w:val="Didascalia18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8">
    <w:name w:val="Intestazione188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6">
    <w:name w:val="Didascalia18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7">
    <w:name w:val="Intestazione187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5">
    <w:name w:val="Didascalia18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6">
    <w:name w:val="Intestazione186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4">
    <w:name w:val="Didascalia18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5">
    <w:name w:val="Intestazione185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3">
    <w:name w:val="Didascalia18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4">
    <w:name w:val="Intestazione184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Didascalia182">
    <w:name w:val="Didascalia18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3">
    <w:name w:val="Intestazione18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81">
    <w:name w:val="Didascalia18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2">
    <w:name w:val="Intestazione18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80">
    <w:name w:val="Didascalia18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1">
    <w:name w:val="Intestazione18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9">
    <w:name w:val="Didascalia17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0">
    <w:name w:val="Intestazione18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8">
    <w:name w:val="Didascalia17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9">
    <w:name w:val="Intestazione17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7">
    <w:name w:val="Didascalia17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8">
    <w:name w:val="Intestazione178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6">
    <w:name w:val="Didascalia17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7">
    <w:name w:val="Intestazione177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5">
    <w:name w:val="Didascalia17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6">
    <w:name w:val="Intestazione176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4">
    <w:name w:val="Didascalia17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5">
    <w:name w:val="Intestazione175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3">
    <w:name w:val="Didascalia17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4">
    <w:name w:val="Intestazione174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2">
    <w:name w:val="Didascalia17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3">
    <w:name w:val="Intestazione17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1">
    <w:name w:val="Didascalia17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2">
    <w:name w:val="Intestazione17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70">
    <w:name w:val="Didascalia17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1">
    <w:name w:val="Intestazione17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9">
    <w:name w:val="Didascalia16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0">
    <w:name w:val="Intestazione17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8">
    <w:name w:val="Didascalia16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9">
    <w:name w:val="Intestazione16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7">
    <w:name w:val="Didascalia16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8">
    <w:name w:val="Intestazione168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6">
    <w:name w:val="Didascalia16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7">
    <w:name w:val="Intestazione167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5">
    <w:name w:val="Didascalia16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6">
    <w:name w:val="Intestazione166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4">
    <w:name w:val="Didascalia16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5">
    <w:name w:val="Intestazione165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3">
    <w:name w:val="Didascalia16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4">
    <w:name w:val="Intestazione164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2">
    <w:name w:val="Didascalia16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3">
    <w:name w:val="Intestazione16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1">
    <w:name w:val="Didascalia16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2">
    <w:name w:val="Intestazione16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60">
    <w:name w:val="Didascalia16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1">
    <w:name w:val="Intestazione16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9">
    <w:name w:val="Didascalia15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0">
    <w:name w:val="Intestazione16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8">
    <w:name w:val="Didascalia15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9">
    <w:name w:val="Intestazione15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7">
    <w:name w:val="Didascalia15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8">
    <w:name w:val="Intestazione158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6">
    <w:name w:val="Didascalia15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7">
    <w:name w:val="Intestazione157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5">
    <w:name w:val="Didascalia15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6">
    <w:name w:val="Intestazione156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4">
    <w:name w:val="Didascalia15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5">
    <w:name w:val="Intestazione155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3">
    <w:name w:val="Didascalia15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4">
    <w:name w:val="Intestazione154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2">
    <w:name w:val="Didascalia15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3">
    <w:name w:val="Intestazione15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1">
    <w:name w:val="Didascalia15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2">
    <w:name w:val="Intestazione15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50">
    <w:name w:val="Didascalia15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1">
    <w:name w:val="Intestazione15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9">
    <w:name w:val="Didascalia14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0">
    <w:name w:val="Intestazione15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8">
    <w:name w:val="Didascalia14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9">
    <w:name w:val="Intestazione14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7">
    <w:name w:val="Didascalia14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8">
    <w:name w:val="Intestazione148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6">
    <w:name w:val="Didascalia14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7">
    <w:name w:val="Intestazione147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5">
    <w:name w:val="Didascalia14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6">
    <w:name w:val="Intestazione146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4">
    <w:name w:val="Didascalia14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5">
    <w:name w:val="Intestazione145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3">
    <w:name w:val="Didascalia14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4">
    <w:name w:val="Intestazione144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2">
    <w:name w:val="Didascalia14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3">
    <w:name w:val="Intestazione14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1">
    <w:name w:val="Didascalia14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2">
    <w:name w:val="Intestazione14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40">
    <w:name w:val="Didascalia14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1">
    <w:name w:val="Intestazione14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9">
    <w:name w:val="Didascalia13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0">
    <w:name w:val="Intestazione14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8">
    <w:name w:val="Didascalia13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9">
    <w:name w:val="Intestazione13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7">
    <w:name w:val="Didascalia13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8">
    <w:name w:val="Intestazione138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6">
    <w:name w:val="Didascalia13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7">
    <w:name w:val="Intestazione137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5">
    <w:name w:val="Didascalia13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6">
    <w:name w:val="Intestazione136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4">
    <w:name w:val="Didascalia13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5">
    <w:name w:val="Intestazione135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3">
    <w:name w:val="Didascalia13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4">
    <w:name w:val="Intestazione134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2">
    <w:name w:val="Didascalia13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3">
    <w:name w:val="Intestazione133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1">
    <w:name w:val="Didascalia13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2">
    <w:name w:val="Intestazione13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30">
    <w:name w:val="Didascalia13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1">
    <w:name w:val="Intestazione13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29">
    <w:name w:val="Didascalia12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0">
    <w:name w:val="Intestazione130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28">
    <w:name w:val="Didascalia12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9">
    <w:name w:val="Intestazione129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27">
    <w:name w:val="Didascalia12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8">
    <w:name w:val="Intestazione12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6">
    <w:name w:val="Didascalia12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7">
    <w:name w:val="Intestazione12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5">
    <w:name w:val="Didascalia12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6">
    <w:name w:val="Intestazione12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4">
    <w:name w:val="Didascalia12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5">
    <w:name w:val="Intestazione12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3">
    <w:name w:val="Didascalia12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4">
    <w:name w:val="Intestazione12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2">
    <w:name w:val="Didascalia12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3">
    <w:name w:val="Intestazione12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1">
    <w:name w:val="Didascalia12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2">
    <w:name w:val="Intestazione12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0">
    <w:name w:val="Didascalia12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1">
    <w:name w:val="Intestazione12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9">
    <w:name w:val="Didascalia11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0">
    <w:name w:val="Intestazione12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8">
    <w:name w:val="Didascalia11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9">
    <w:name w:val="Intestazione11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7">
    <w:name w:val="Didascalia11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8">
    <w:name w:val="Intestazione11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6">
    <w:name w:val="Didascalia11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7">
    <w:name w:val="Intestazione11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5">
    <w:name w:val="Didascalia11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6">
    <w:name w:val="Intestazione11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4">
    <w:name w:val="Didascalia11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5">
    <w:name w:val="Intestazione11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3">
    <w:name w:val="Didascalia11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4">
    <w:name w:val="Intestazione11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2">
    <w:name w:val="Didascalia11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3">
    <w:name w:val="Intestazione11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1">
    <w:name w:val="Didascalia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2">
    <w:name w:val="Intestazione1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0">
    <w:name w:val="Didascalia11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1">
    <w:name w:val="Intestazione11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9">
    <w:name w:val="Didascalia10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0">
    <w:name w:val="Intestazione11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8">
    <w:name w:val="Didascalia10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9">
    <w:name w:val="Intestazione10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7">
    <w:name w:val="Didascalia10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8">
    <w:name w:val="Intestazione10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6">
    <w:name w:val="Didascalia10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7">
    <w:name w:val="Intestazione10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5">
    <w:name w:val="Didascalia10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6">
    <w:name w:val="Intestazione10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4">
    <w:name w:val="Didascalia10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5">
    <w:name w:val="Intestazione10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3">
    <w:name w:val="Didascalia10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4">
    <w:name w:val="Intestazione10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2">
    <w:name w:val="Didascalia10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3">
    <w:name w:val="Intestazione10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1">
    <w:name w:val="Didascalia10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2">
    <w:name w:val="Intestazione10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0">
    <w:name w:val="Didascalia10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1">
    <w:name w:val="Intestazione10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9">
    <w:name w:val="Didascalia9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0">
    <w:name w:val="Intestazione10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8">
    <w:name w:val="Didascalia9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9">
    <w:name w:val="Intestazione9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7">
    <w:name w:val="Didascalia9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8">
    <w:name w:val="Intestazione9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6">
    <w:name w:val="Didascalia9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7">
    <w:name w:val="Intestazione9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5">
    <w:name w:val="Didascalia9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6">
    <w:name w:val="Intestazione9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4">
    <w:name w:val="Didascalia9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5">
    <w:name w:val="Intestazione9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3">
    <w:name w:val="Didascalia9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4">
    <w:name w:val="Intestazione9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2">
    <w:name w:val="Didascalia9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3">
    <w:name w:val="Intestazione9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1">
    <w:name w:val="Didascalia9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2">
    <w:name w:val="Intestazione9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0">
    <w:name w:val="Didascalia9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1">
    <w:name w:val="Intestazione9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9">
    <w:name w:val="Didascalia8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0">
    <w:name w:val="Intestazione9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8">
    <w:name w:val="Didascalia8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9">
    <w:name w:val="Intestazione8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7">
    <w:name w:val="Didascalia8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8">
    <w:name w:val="Intestazione8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6">
    <w:name w:val="Didascalia8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7">
    <w:name w:val="Intestazione8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5">
    <w:name w:val="Didascalia8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6">
    <w:name w:val="Intestazione8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4">
    <w:name w:val="Didascalia8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5">
    <w:name w:val="Intestazione8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3">
    <w:name w:val="Didascalia8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4">
    <w:name w:val="Intestazione8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2">
    <w:name w:val="Didascalia8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3">
    <w:name w:val="Intestazione8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1">
    <w:name w:val="Didascalia8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2">
    <w:name w:val="Intestazione8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0">
    <w:name w:val="Didascalia8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1">
    <w:name w:val="Intestazione8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9">
    <w:name w:val="Didascalia7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0">
    <w:name w:val="Intestazione8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8">
    <w:name w:val="Didascalia7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9">
    <w:name w:val="Intestazione7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7">
    <w:name w:val="Didascalia7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8">
    <w:name w:val="Intestazione7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6">
    <w:name w:val="Didascalia7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7">
    <w:name w:val="Intestazione7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5">
    <w:name w:val="Didascalia7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6">
    <w:name w:val="Intestazione7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4">
    <w:name w:val="Didascalia7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5">
    <w:name w:val="Intestazione7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3">
    <w:name w:val="Didascalia7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4">
    <w:name w:val="Intestazione7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2">
    <w:name w:val="Didascalia7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3">
    <w:name w:val="Intestazione7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1">
    <w:name w:val="Didascalia7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2">
    <w:name w:val="Intestazione7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0">
    <w:name w:val="Didascalia7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1">
    <w:name w:val="Intestazione7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9">
    <w:name w:val="Didascalia6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0">
    <w:name w:val="Intestazione7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8">
    <w:name w:val="Didascalia6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9">
    <w:name w:val="Intestazione6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7">
    <w:name w:val="Didascalia6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8">
    <w:name w:val="Intestazione6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6">
    <w:name w:val="Didascalia6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7">
    <w:name w:val="Intestazione6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5">
    <w:name w:val="Didascalia6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6">
    <w:name w:val="Intestazione6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4">
    <w:name w:val="Didascalia6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5">
    <w:name w:val="Intestazione6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3">
    <w:name w:val="Didascalia6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4">
    <w:name w:val="Intestazione6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2">
    <w:name w:val="Didascalia6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3">
    <w:name w:val="Intestazione6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1">
    <w:name w:val="Didascalia6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2">
    <w:name w:val="Intestazione6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0">
    <w:name w:val="Didascalia6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1">
    <w:name w:val="Intestazione6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9">
    <w:name w:val="Didascalia5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0">
    <w:name w:val="Intestazione6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8">
    <w:name w:val="Didascalia5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9">
    <w:name w:val="Intestazione5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7">
    <w:name w:val="Didascalia5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8">
    <w:name w:val="Intestazione5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6">
    <w:name w:val="Didascalia5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7">
    <w:name w:val="Intestazione5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5">
    <w:name w:val="Didascalia5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6">
    <w:name w:val="Intestazione5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4">
    <w:name w:val="Didascalia5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5">
    <w:name w:val="Intestazione5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3">
    <w:name w:val="Didascalia5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4">
    <w:name w:val="Intestazione5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2">
    <w:name w:val="Didascalia5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3">
    <w:name w:val="Intestazione5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1">
    <w:name w:val="Didascalia5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2">
    <w:name w:val="Intestazione5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0">
    <w:name w:val="Didascalia5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1">
    <w:name w:val="Intestazione5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9">
    <w:name w:val="Didascalia4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0">
    <w:name w:val="Intestazione5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8">
    <w:name w:val="Didascalia4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9">
    <w:name w:val="Intestazione4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7">
    <w:name w:val="Didascalia4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8">
    <w:name w:val="Intestazione4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6">
    <w:name w:val="Didascalia4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7">
    <w:name w:val="Intestazione4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5">
    <w:name w:val="Didascalia4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6">
    <w:name w:val="Intestazione4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4">
    <w:name w:val="Didascalia4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5">
    <w:name w:val="Intestazione4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3">
    <w:name w:val="Didascalia4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4">
    <w:name w:val="Intestazione4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2">
    <w:name w:val="Didascalia4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3">
    <w:name w:val="Intestazione4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1">
    <w:name w:val="Didascalia4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2">
    <w:name w:val="Intestazione4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0">
    <w:name w:val="Didascalia4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1">
    <w:name w:val="Intestazione4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9">
    <w:name w:val="Didascalia3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40">
    <w:name w:val="Intestazione4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8">
    <w:name w:val="Didascalia3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9">
    <w:name w:val="Intestazione3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7">
    <w:name w:val="Didascalia3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8">
    <w:name w:val="Intestazione3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6">
    <w:name w:val="Didascalia3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7">
    <w:name w:val="Intestazione3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5">
    <w:name w:val="Didascalia3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6">
    <w:name w:val="Intestazione3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4">
    <w:name w:val="Didascalia3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5">
    <w:name w:val="Intestazione3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3">
    <w:name w:val="Didascalia3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4">
    <w:name w:val="Intestazione3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2">
    <w:name w:val="Didascalia3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3">
    <w:name w:val="Intestazione3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1">
    <w:name w:val="Didascalia3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2">
    <w:name w:val="Intestazione3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30">
    <w:name w:val="Didascalia3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1">
    <w:name w:val="Intestazione3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9">
    <w:name w:val="Didascalia2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30">
    <w:name w:val="Intestazione3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8">
    <w:name w:val="Didascalia2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9">
    <w:name w:val="Intestazione2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7">
    <w:name w:val="Didascalia2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8">
    <w:name w:val="Intestazione2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6">
    <w:name w:val="Didascalia2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7">
    <w:name w:val="Intestazione2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5">
    <w:name w:val="Didascalia2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6">
    <w:name w:val="Intestazione2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4">
    <w:name w:val="Didascalia2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5">
    <w:name w:val="Intestazione2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3">
    <w:name w:val="Didascalia2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4">
    <w:name w:val="Intestazione2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2">
    <w:name w:val="Didascalia2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3">
    <w:name w:val="Intestazione2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1">
    <w:name w:val="Didascalia2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2">
    <w:name w:val="Intestazione2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20">
    <w:name w:val="Didascalia2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1">
    <w:name w:val="Intestazione2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9">
    <w:name w:val="Didascalia1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20">
    <w:name w:val="Intestazione2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8">
    <w:name w:val="Didascalia1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9">
    <w:name w:val="Intestazione1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7">
    <w:name w:val="Didascalia1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8">
    <w:name w:val="Intestazione1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6">
    <w:name w:val="Didascalia1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7">
    <w:name w:val="Intestazione1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5">
    <w:name w:val="Didascalia1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6">
    <w:name w:val="Intestazione1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4">
    <w:name w:val="Didascalia1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5">
    <w:name w:val="Intestazione15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3">
    <w:name w:val="Didascalia1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4">
    <w:name w:val="Intestazione1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2">
    <w:name w:val="Didascalia1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3">
    <w:name w:val="Intestazione1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1">
    <w:name w:val="Didascalia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2">
    <w:name w:val="Intestazione1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10">
    <w:name w:val="Didascalia10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1">
    <w:name w:val="Intestazione1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9">
    <w:name w:val="Didascalia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10">
    <w:name w:val="Intestazione10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8">
    <w:name w:val="Didascalia8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9">
    <w:name w:val="Intestazione9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7">
    <w:name w:val="Didascalia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8">
    <w:name w:val="Intestazione8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6">
    <w:name w:val="Didascalia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7">
    <w:name w:val="Intestazione7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5">
    <w:name w:val="Didascalia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6">
    <w:name w:val="Intestazione6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Didascalia4">
    <w:name w:val="Didascalia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Intestazione5">
    <w:name w:val="Intestazione5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Didascalia3">
    <w:name w:val="Didascali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4">
    <w:name w:val="Intestazione4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3">
    <w:name w:val="Intestazione3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Dicitura">
    <w:name w:val="Dicitura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Subtitle">
    <w:name w:val="Subtitle"/>
    <w:basedOn w:val="Normal"/>
    <w:next w:val="BodyText"/>
    <w:qFormat/>
    <w:pPr>
      <w:jc w:val="center"/>
    </w:pPr>
    <w:rPr>
      <w:smallCaps/>
      <w:sz w:val="32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estodelblocco1">
    <w:name w:val="Testo del blocco1"/>
    <w:basedOn w:val="Normal"/>
    <w:qFormat/>
    <w:pPr>
      <w:ind w:firstLine="851" w:left="851" w:right="849"/>
      <w:jc w:val="both"/>
    </w:pPr>
    <w:rPr>
      <w:sz w:val="24"/>
    </w:rPr>
  </w:style>
  <w:style w:type="paragraph" w:styleId="Contenutocornice">
    <w:name w:val="Contenuto cornice"/>
    <w:basedOn w:val="BodyText"/>
    <w:qFormat/>
    <w:pPr/>
    <w:rPr/>
  </w:style>
  <w:style w:type="paragraph" w:styleId="paragrafi">
    <w:name w:val="paragrafi"/>
    <w:basedOn w:val="Normal"/>
    <w:qFormat/>
    <w:pPr>
      <w:suppressAutoHyphens w:val="false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e (Web)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Iniziomodulo-z">
    <w:name w:val="Inizio modulo -z"/>
    <w:basedOn w:val="Normal"/>
    <w:next w:val="Normal"/>
    <w:qFormat/>
    <w:pPr>
      <w:suppressAutoHyphens w:val="false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Fine modulo -z"/>
    <w:basedOn w:val="Normal"/>
    <w:next w:val="Normal"/>
    <w:qFormat/>
    <w:pPr>
      <w:suppressAutoHyphens w:val="false"/>
      <w:jc w:val="center"/>
    </w:pPr>
    <w:rPr>
      <w:rFonts w:ascii="Arial" w:hAnsi="Arial" w:cs="Arial"/>
      <w:vanish/>
      <w:sz w:val="16"/>
      <w:szCs w:val="16"/>
    </w:rPr>
  </w:style>
  <w:style w:type="paragraph" w:styleId="Mappadocumento1">
    <w:name w:val="Mappa documento1"/>
    <w:basedOn w:val="Normal"/>
    <w:qFormat/>
    <w:pPr>
      <w:shd w:fill="000080" w:val="clear"/>
    </w:pPr>
    <w:rPr>
      <w:rFonts w:ascii="Tahoma" w:hAnsi="Tahoma" w:cs="Tahoma"/>
    </w:rPr>
  </w:style>
  <w:style w:type="paragraph" w:styleId="prima">
    <w:name w:val="prima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Paragrafoelenco">
    <w:name w:val="Paragrafo elenco"/>
    <w:basedOn w:val="Normal"/>
    <w:qFormat/>
    <w:pPr>
      <w:suppressAutoHyphens w:val="false"/>
      <w:spacing w:lineRule="auto" w:line="276" w:before="0" w:after="200"/>
      <w:ind w:hanging="0" w:left="720" w:right="0"/>
    </w:pPr>
    <w:rPr>
      <w:rFonts w:ascii="Calibri" w:hAnsi="Calibri" w:cs="Calibri"/>
      <w:sz w:val="22"/>
      <w:szCs w:val="22"/>
    </w:rPr>
  </w:style>
  <w:style w:type="paragraph" w:styleId="Nessunaspaziatura">
    <w:name w:val="Nessuna spaziatura"/>
    <w:qFormat/>
    <w:pPr>
      <w:widowControl/>
      <w:suppressAutoHyphens w:val="true"/>
      <w:bidi w:val="0"/>
    </w:pPr>
    <w:rPr>
      <w:rFonts w:ascii="Calibri" w:hAnsi="Calibri" w:eastAsia="Arial" w:cs="Calibri"/>
      <w:color w:val="auto"/>
      <w:kern w:val="2"/>
      <w:sz w:val="22"/>
      <w:szCs w:val="22"/>
      <w:lang w:val="it-IT" w:bidi="ar-SA" w:eastAsia="zh-CN"/>
    </w:rPr>
  </w:style>
  <w:style w:type="paragraph" w:styleId="Puntoelenco1">
    <w:name w:val="Punto elenco1"/>
    <w:basedOn w:val="Normal"/>
    <w:qFormat/>
    <w:pPr/>
    <w:rPr/>
  </w:style>
  <w:style w:type="paragraph" w:styleId="stile4">
    <w:name w:val="stile4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Normal1">
    <w:name w:val="Normal1"/>
    <w:qFormat/>
    <w:pPr>
      <w:widowControl/>
      <w:suppressAutoHyphens w:val="true"/>
      <w:autoSpaceDE w:val="false"/>
      <w:bidi w:val="0"/>
    </w:pPr>
    <w:rPr>
      <w:rFonts w:ascii="Arial" w:hAnsi="Arial" w:eastAsia="Arial" w:cs="Arial"/>
      <w:color w:val="000000"/>
      <w:kern w:val="2"/>
      <w:sz w:val="24"/>
      <w:szCs w:val="24"/>
      <w:lang w:val="it-IT" w:bidi="ar-SA" w:eastAsia="zh-CN"/>
    </w:rPr>
  </w:style>
  <w:style w:type="paragraph" w:styleId="Testocommento1">
    <w:name w:val="Testo commento1"/>
    <w:basedOn w:val="Normal"/>
    <w:qFormat/>
    <w:pPr/>
    <w:rPr/>
  </w:style>
  <w:style w:type="paragraph" w:styleId="Soggettocommento">
    <w:name w:val="Soggetto commento"/>
    <w:basedOn w:val="Testocommento1"/>
    <w:next w:val="Testocommento1"/>
    <w:qFormat/>
    <w:pPr/>
    <w:rPr>
      <w:b/>
      <w:bCs/>
    </w:rPr>
  </w:style>
  <w:style w:type="paragraph" w:styleId="copertinacopertinal">
    <w:name w:val="copertina copertinal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prezzo">
    <w:name w:val="prezzo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spedizione">
    <w:name w:val="spedizione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abstract">
    <w:name w:val="abstract"/>
    <w:basedOn w:val="Normal"/>
    <w:qFormat/>
    <w:pPr>
      <w:suppressAutoHyphens w:val="false"/>
      <w:spacing w:before="100" w:after="100"/>
    </w:pPr>
    <w:rPr>
      <w:sz w:val="24"/>
      <w:szCs w:val="24"/>
    </w:rPr>
  </w:style>
  <w:style w:type="paragraph" w:styleId="Testonormale1">
    <w:name w:val="Testo normale1"/>
    <w:basedOn w:val="Normal"/>
    <w:qFormat/>
    <w:pPr/>
    <w:rPr>
      <w:rFonts w:ascii="Courier New" w:hAnsi="Courier New" w:cs="Courier New"/>
    </w:rPr>
  </w:style>
  <w:style w:type="paragraph" w:styleId="Testopreformattato">
    <w:name w:val="Testo preformattato"/>
    <w:basedOn w:val="Normal"/>
    <w:qFormat/>
    <w:pPr/>
    <w:rPr>
      <w:rFonts w:ascii="Courier New" w:hAnsi="Courier New" w:eastAsia="NSimSun" w:cs="Courier New"/>
    </w:rPr>
  </w:style>
  <w:style w:type="paragraph" w:styleId="Citazioneintensa">
    <w:name w:val="Citazione intensa"/>
    <w:basedOn w:val="Normal"/>
    <w:next w:val="Normal"/>
    <w:qFormat/>
    <w:pPr>
      <w:suppressAutoHyphens w:val="false"/>
      <w:spacing w:lineRule="auto" w:line="276" w:before="200" w:after="280"/>
      <w:ind w:hanging="0" w:left="936" w:right="936"/>
    </w:pPr>
    <w:rPr>
      <w:rFonts w:ascii="Calibri" w:hAnsi="Calibri" w:eastAsia="Calibri" w:cs="Calibri"/>
      <w:b/>
      <w:bCs/>
      <w:i/>
      <w:iCs/>
      <w:color w:val="4F81BD"/>
      <w:sz w:val="22"/>
      <w:szCs w:val="22"/>
    </w:rPr>
  </w:style>
  <w:style w:type="paragraph" w:styleId="Testodelblocco2">
    <w:name w:val="Testo del blocco2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Body1">
    <w:name w:val="Body 1"/>
    <w:qFormat/>
    <w:pPr>
      <w:widowControl/>
      <w:suppressAutoHyphens w:val="true"/>
      <w:bidi w:val="0"/>
    </w:pPr>
    <w:rPr>
      <w:rFonts w:ascii="Helvetica" w:hAnsi="Helvetica" w:eastAsia="Arial Unicode MS" w:cs="Helvetica"/>
      <w:color w:val="000000"/>
      <w:kern w:val="2"/>
      <w:sz w:val="24"/>
      <w:szCs w:val="20"/>
      <w:lang w:val="it-IT" w:bidi="ar-SA" w:eastAsia="zh-CN"/>
    </w:rPr>
  </w:style>
  <w:style w:type="paragraph" w:styleId="Stile1">
    <w:name w:val="Stile1"/>
    <w:basedOn w:val="Normal"/>
    <w:qFormat/>
    <w:pPr>
      <w:suppressAutoHyphens w:val="false"/>
    </w:pPr>
    <w:rPr>
      <w:rFonts w:ascii="Arial" w:hAnsi="Arial" w:cs="Arial"/>
      <w:sz w:val="24"/>
      <w:szCs w:val="24"/>
    </w:rPr>
  </w:style>
  <w:style w:type="paragraph" w:styleId="Normale1">
    <w:name w:val="Normale1"/>
    <w:qFormat/>
    <w:pPr>
      <w:widowControl w:val="false"/>
      <w:suppressAutoHyphens w:val="true"/>
      <w:autoSpaceDE w:val="false"/>
      <w:bidi w:val="0"/>
      <w:textAlignment w:val="baseline"/>
    </w:pPr>
    <w:rPr>
      <w:rFonts w:ascii="Times New Roman" w:hAnsi="Times New Roman" w:eastAsia="Arial" w:cs="Times New Roman"/>
      <w:color w:val="000000"/>
      <w:kern w:val="2"/>
      <w:sz w:val="24"/>
      <w:szCs w:val="24"/>
      <w:lang w:val="it-IT" w:bidi="ar-SA" w:eastAsia="zh-CN"/>
    </w:rPr>
  </w:style>
  <w:style w:type="paragraph" w:styleId="Testopredefinito">
    <w:name w:val="Testo predefinito"/>
    <w:basedOn w:val="Normal"/>
    <w:qFormat/>
    <w:pPr>
      <w:autoSpaceDE w:val="false"/>
      <w:ind w:hanging="0" w:left="720" w:right="0"/>
      <w:jc w:val="both"/>
    </w:pPr>
    <w:rPr>
      <w:sz w:val="24"/>
      <w:szCs w:val="24"/>
    </w:rPr>
  </w:style>
  <w:style w:type="paragraph" w:styleId="Testodelblocco3">
    <w:name w:val="Testo del blocco3"/>
    <w:basedOn w:val="Normal"/>
    <w:qFormat/>
    <w:pPr>
      <w:ind w:firstLine="525" w:left="-450" w:right="-288"/>
      <w:jc w:val="both"/>
    </w:pPr>
    <w:rPr>
      <w:sz w:val="22"/>
    </w:rPr>
  </w:style>
  <w:style w:type="paragraph" w:styleId="Testonormale2">
    <w:name w:val="Testo normale2"/>
    <w:basedOn w:val="Normal"/>
    <w:qFormat/>
    <w:pPr/>
    <w:rPr>
      <w:rFonts w:ascii="Courier New" w:hAnsi="Courier New" w:cs="Courier New"/>
    </w:rPr>
  </w:style>
  <w:style w:type="paragraph" w:styleId="Testodelblocco4">
    <w:name w:val="Testo del blocco4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Testocommento2">
    <w:name w:val="Testo commento2"/>
    <w:basedOn w:val="Normal"/>
    <w:qFormat/>
    <w:pPr/>
    <w:rPr/>
  </w:style>
  <w:style w:type="paragraph" w:styleId="Paragrafoelenco1">
    <w:name w:val="Paragrafo elenco1"/>
    <w:basedOn w:val="Normal"/>
    <w:qFormat/>
    <w:pPr>
      <w:ind w:hanging="0" w:left="720" w:right="0"/>
    </w:pPr>
    <w:rPr/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Calibri" w:hAnsi="Calibri" w:eastAsia="Lucida Sans Unicode" w:cs="Calibri"/>
      <w:color w:val="auto"/>
      <w:kern w:val="2"/>
      <w:sz w:val="20"/>
      <w:szCs w:val="20"/>
      <w:lang w:val="it-IT" w:bidi="hi-IN" w:eastAsia="zh-CN"/>
    </w:rPr>
  </w:style>
  <w:style w:type="paragraph" w:styleId="Testodelblocco5">
    <w:name w:val="Testo del blocco5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Testodelblocco6">
    <w:name w:val="Testo del blocco6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Testodelblocco7">
    <w:name w:val="Testo del blocco7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Testodelblocco8">
    <w:name w:val="Testo del blocco8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Citazione">
    <w:name w:val="Citazione"/>
    <w:basedOn w:val="Normal"/>
    <w:qFormat/>
    <w:pPr>
      <w:spacing w:before="0" w:after="283"/>
      <w:ind w:hanging="0" w:left="567" w:right="567"/>
    </w:pPr>
    <w:rPr/>
  </w:style>
  <w:style w:type="paragraph" w:styleId="Testodelblocco9">
    <w:name w:val="Testo del blocco9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NormaleGiustificato">
    <w:name w:val="Normale + Giustificato"/>
    <w:basedOn w:val="Normal"/>
    <w:qFormat/>
    <w:pPr>
      <w:jc w:val="both"/>
    </w:pPr>
    <w:rPr/>
  </w:style>
  <w:style w:type="paragraph" w:styleId="Testodelblocco10">
    <w:name w:val="Testo del blocco10"/>
    <w:basedOn w:val="Normal"/>
    <w:qFormat/>
    <w:pPr>
      <w:ind w:firstLine="525" w:left="-450" w:right="-288"/>
      <w:jc w:val="both"/>
    </w:pPr>
    <w:rPr>
      <w:sz w:val="22"/>
    </w:rPr>
  </w:style>
  <w:style w:type="paragraph" w:styleId="Testodelblocco11">
    <w:name w:val="Testo del blocco11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estodelblocco12">
    <w:name w:val="Testo del blocco12"/>
    <w:basedOn w:val="Normal"/>
    <w:qFormat/>
    <w:pPr>
      <w:suppressAutoHyphens w:val="false"/>
      <w:ind w:firstLine="525" w:left="-450" w:right="-288"/>
      <w:jc w:val="both"/>
    </w:pPr>
    <w:rPr>
      <w:sz w:val="22"/>
    </w:rPr>
  </w:style>
  <w:style w:type="paragraph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delblocco13">
    <w:name w:val="Testo del blocco13"/>
    <w:basedOn w:val="Normal"/>
    <w:qFormat/>
    <w:pPr>
      <w:ind w:firstLine="525" w:left="-450" w:right="-288"/>
      <w:jc w:val="both"/>
    </w:pPr>
    <w:rPr>
      <w:sz w:val="22"/>
    </w:rPr>
  </w:style>
  <w:style w:type="paragraph" w:styleId="Intestazioneelenco">
    <w:name w:val="Intestazione elenco"/>
    <w:basedOn w:val="Normal"/>
    <w:next w:val="Contenutoelenco"/>
    <w:qFormat/>
    <w:pPr/>
    <w:rPr/>
  </w:style>
  <w:style w:type="paragraph" w:styleId="Contenutoelenco">
    <w:name w:val="Contenuto elenco"/>
    <w:basedOn w:val="Normal"/>
    <w:qFormat/>
    <w:pPr>
      <w:ind w:hanging="0" w:left="567" w:right="0"/>
    </w:pPr>
    <w:rPr/>
  </w:style>
  <w:style w:type="paragraph" w:styleId="Paragrafoelenco2">
    <w:name w:val="Paragrafo elenco2"/>
    <w:basedOn w:val="Normal"/>
    <w:qFormat/>
    <w:pPr>
      <w:ind w:hanging="0" w:left="720" w:right="0"/>
    </w:pPr>
    <w:rPr/>
  </w:style>
  <w:style w:type="paragraph" w:styleId="Testonormale3">
    <w:name w:val="Testo normale3"/>
    <w:basedOn w:val="Normal"/>
    <w:qFormat/>
    <w:pPr>
      <w:suppressAutoHyphens w:val="false"/>
      <w:jc w:val="both"/>
    </w:pPr>
    <w:rPr>
      <w:rFonts w:ascii="Courier New" w:hAnsi="Courier New" w:cs="Courier New"/>
    </w:rPr>
  </w:style>
  <w:style w:type="paragraph" w:styleId="PreformattatoHTML">
    <w:name w:val="Preformattato HTML"/>
    <w:basedOn w:val="Normal"/>
    <w:qFormat/>
    <w:pPr>
      <w:suppressAutoHyphens w:val="false"/>
    </w:pPr>
    <w:rPr>
      <w:rFonts w:ascii="Courier New" w:hAnsi="Courier New" w:cs="Courier New"/>
      <w:color w:val="000000"/>
    </w:rPr>
  </w:style>
  <w:style w:type="paragraph" w:styleId="Corpodeltesto31">
    <w:name w:val="Corpo del testo 31"/>
    <w:basedOn w:val="Normal"/>
    <w:qFormat/>
    <w:pPr>
      <w:ind w:hanging="0" w:left="0" w:right="140"/>
      <w:jc w:val="both"/>
    </w:pPr>
    <w:rPr>
      <w:rFonts w:ascii="Tahoma" w:hAnsi="Tahoma" w:cs="Tahoma"/>
      <w:b/>
    </w:rPr>
  </w:style>
  <w:style w:type="paragraph" w:styleId="Corpodeltesto21">
    <w:name w:val="Corpo del testo 21"/>
    <w:basedOn w:val="Normal"/>
    <w:qFormat/>
    <w:pPr>
      <w:spacing w:lineRule="auto" w:line="480" w:before="0" w:after="120"/>
    </w:pPr>
    <w:rPr/>
  </w:style>
  <w:style w:type="paragraph" w:styleId="gmail-msonormal">
    <w:name w:val="gmail-msonormal"/>
    <w:basedOn w:val="Normal"/>
    <w:qFormat/>
    <w:pPr>
      <w:suppressAutoHyphens w:val="false"/>
      <w:spacing w:before="100" w:after="100"/>
    </w:pPr>
    <w:rPr>
      <w:kern w:val="2"/>
      <w:sz w:val="24"/>
      <w:szCs w:val="24"/>
    </w:rPr>
  </w:style>
  <w:style w:type="paragraph" w:styleId="isselectedend">
    <w:name w:val="isselectedend"/>
    <w:basedOn w:val="Normal"/>
    <w:qFormat/>
    <w:pPr>
      <w:suppressAutoHyphens w:val="false"/>
      <w:spacing w:before="100" w:after="100"/>
    </w:pPr>
    <w:rPr>
      <w:kern w:val="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LibreOffice/25.8.6.1$Windows_X86_64 LibreOffice_project/85297ec6e49ec4e6faaa6f11880d49294fc70e60</Application>
  <AppVersion>15.0000</AppVersion>
  <Pages>1</Pages>
  <Words>253</Words>
  <Characters>1604</Characters>
  <CharactersWithSpaces>1850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2026-09-11T14:36:00Z</dcterms:created>
  <dc:creator>Comune</dc:creator>
  <dc:description/>
  <cp:keywords/>
  <dc:language>it-IT</dc:language>
  <cp:lastModifiedBy>Admin</cp:lastModifiedBy>
  <cp:lastPrinted>2026-09-10T12:53:00Z</cp:lastPrinted>
  <dcterms:modified xsi:type="dcterms:W3CDTF">2026-09-11T14:36:00Z</dcterms:modified>
  <cp:revision>2</cp:revision>
  <dc:subject/>
  <dc:title>CITTÀ DI VITTORIA</dc:title>
</cp:coreProperties>
</file>